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A0A" w:rsidRPr="005A5F13" w:rsidRDefault="00517A0A">
      <w:pPr>
        <w:rPr>
          <w:rFonts w:ascii="Arial" w:hAnsi="Arial" w:cs="Arial"/>
          <w:sz w:val="24"/>
          <w:szCs w:val="24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2907"/>
        <w:gridCol w:w="2196"/>
        <w:gridCol w:w="2517"/>
      </w:tblGrid>
      <w:tr w:rsidR="00517A0A" w:rsidRPr="005A5F13" w:rsidTr="00041F72">
        <w:trPr>
          <w:trHeight w:val="328"/>
        </w:trPr>
        <w:tc>
          <w:tcPr>
            <w:tcW w:w="1815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CIUDAD</w:t>
            </w:r>
            <w:r w:rsidR="00536639">
              <w:rPr>
                <w:rFonts w:ascii="Arial" w:hAnsi="Arial" w:cs="Arial"/>
                <w:b/>
                <w:sz w:val="24"/>
                <w:szCs w:val="24"/>
              </w:rPr>
              <w:t xml:space="preserve"> o MUNICIPIO</w:t>
            </w:r>
          </w:p>
        </w:tc>
        <w:tc>
          <w:tcPr>
            <w:tcW w:w="2907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LUGAR</w:t>
            </w:r>
          </w:p>
        </w:tc>
        <w:tc>
          <w:tcPr>
            <w:tcW w:w="2196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FECHA REUNION</w:t>
            </w:r>
          </w:p>
        </w:tc>
        <w:tc>
          <w:tcPr>
            <w:tcW w:w="2517" w:type="dxa"/>
          </w:tcPr>
          <w:p w:rsidR="00517A0A" w:rsidRPr="005A5F13" w:rsidRDefault="00517A0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A5F13">
              <w:rPr>
                <w:rFonts w:ascii="Arial" w:hAnsi="Arial" w:cs="Arial"/>
                <w:b/>
                <w:sz w:val="24"/>
                <w:szCs w:val="24"/>
              </w:rPr>
              <w:t>PROCESO</w:t>
            </w:r>
          </w:p>
        </w:tc>
      </w:tr>
      <w:tr w:rsidR="00517A0A" w:rsidRPr="005A5F13" w:rsidTr="00041F72">
        <w:tc>
          <w:tcPr>
            <w:tcW w:w="1815" w:type="dxa"/>
          </w:tcPr>
          <w:p w:rsidR="00517A0A" w:rsidRPr="00D0016A" w:rsidRDefault="008D55F5" w:rsidP="008D55F5">
            <w:pPr>
              <w:jc w:val="center"/>
              <w:rPr>
                <w:rFonts w:ascii="Arial" w:hAnsi="Arial" w:cs="Arial"/>
              </w:rPr>
            </w:pPr>
            <w:r w:rsidRPr="00D0016A">
              <w:rPr>
                <w:rFonts w:ascii="Arial" w:hAnsi="Arial" w:cs="Arial"/>
              </w:rPr>
              <w:t>EL CARMEN</w:t>
            </w:r>
          </w:p>
        </w:tc>
        <w:tc>
          <w:tcPr>
            <w:tcW w:w="2907" w:type="dxa"/>
          </w:tcPr>
          <w:p w:rsidR="00517A0A" w:rsidRPr="00D0016A" w:rsidRDefault="00DB0C65" w:rsidP="005A5F13">
            <w:pPr>
              <w:jc w:val="center"/>
              <w:rPr>
                <w:rFonts w:ascii="Arial" w:hAnsi="Arial" w:cs="Arial"/>
              </w:rPr>
            </w:pPr>
            <w:r w:rsidRPr="00D0016A">
              <w:rPr>
                <w:rFonts w:ascii="Arial" w:hAnsi="Arial" w:cs="Arial"/>
              </w:rPr>
              <w:t>SEDE LOS ANDES</w:t>
            </w:r>
          </w:p>
        </w:tc>
        <w:tc>
          <w:tcPr>
            <w:tcW w:w="2196" w:type="dxa"/>
            <w:vAlign w:val="center"/>
          </w:tcPr>
          <w:p w:rsidR="00517A0A" w:rsidRPr="00D0016A" w:rsidRDefault="006E350A" w:rsidP="00536639">
            <w:pPr>
              <w:jc w:val="center"/>
              <w:rPr>
                <w:rFonts w:ascii="Arial" w:hAnsi="Arial" w:cs="Arial"/>
              </w:rPr>
            </w:pPr>
            <w:r w:rsidRPr="00D0016A">
              <w:rPr>
                <w:rFonts w:ascii="Arial" w:hAnsi="Arial" w:cs="Arial"/>
              </w:rPr>
              <w:t>7</w:t>
            </w:r>
            <w:r w:rsidR="00DB0C65" w:rsidRPr="00D0016A">
              <w:rPr>
                <w:rFonts w:ascii="Arial" w:hAnsi="Arial" w:cs="Arial"/>
              </w:rPr>
              <w:t>/10</w:t>
            </w:r>
            <w:r w:rsidR="00CB3271" w:rsidRPr="00D0016A">
              <w:rPr>
                <w:rFonts w:ascii="Arial" w:hAnsi="Arial" w:cs="Arial"/>
              </w:rPr>
              <w:t>/</w:t>
            </w:r>
            <w:r w:rsidR="00DB0C65" w:rsidRPr="00D0016A">
              <w:rPr>
                <w:rFonts w:ascii="Arial" w:hAnsi="Arial" w:cs="Arial"/>
              </w:rPr>
              <w:t>2025</w:t>
            </w:r>
          </w:p>
        </w:tc>
        <w:tc>
          <w:tcPr>
            <w:tcW w:w="2517" w:type="dxa"/>
          </w:tcPr>
          <w:p w:rsidR="00517A0A" w:rsidRPr="00D0016A" w:rsidRDefault="008D55F5" w:rsidP="00536639">
            <w:pPr>
              <w:jc w:val="center"/>
              <w:rPr>
                <w:rFonts w:ascii="Arial" w:hAnsi="Arial" w:cs="Arial"/>
              </w:rPr>
            </w:pPr>
            <w:r w:rsidRPr="00D0016A">
              <w:rPr>
                <w:rFonts w:ascii="Arial" w:hAnsi="Arial" w:cs="Arial"/>
              </w:rPr>
              <w:t>CER EL CHAMIZÓN</w:t>
            </w:r>
          </w:p>
        </w:tc>
      </w:tr>
      <w:tr w:rsidR="00536639" w:rsidRPr="005A5F13" w:rsidTr="00041F72">
        <w:tc>
          <w:tcPr>
            <w:tcW w:w="6918" w:type="dxa"/>
            <w:gridSpan w:val="3"/>
          </w:tcPr>
          <w:p w:rsidR="00536639" w:rsidRPr="00D0016A" w:rsidRDefault="00536639" w:rsidP="00536639">
            <w:pPr>
              <w:tabs>
                <w:tab w:val="left" w:pos="450"/>
                <w:tab w:val="center" w:pos="990"/>
              </w:tabs>
              <w:rPr>
                <w:rFonts w:ascii="Arial" w:hAnsi="Arial" w:cs="Arial"/>
                <w:b/>
                <w:sz w:val="22"/>
                <w:szCs w:val="22"/>
              </w:rPr>
            </w:pPr>
            <w:r w:rsidRPr="00D0016A">
              <w:rPr>
                <w:rFonts w:ascii="Arial" w:hAnsi="Arial" w:cs="Arial"/>
                <w:b/>
                <w:sz w:val="22"/>
                <w:szCs w:val="22"/>
              </w:rPr>
              <w:t>TEMA</w:t>
            </w:r>
            <w:r w:rsidR="00CC1BE0" w:rsidRPr="00D0016A">
              <w:rPr>
                <w:rFonts w:ascii="Arial" w:hAnsi="Arial" w:cs="Arial"/>
                <w:b/>
                <w:sz w:val="22"/>
                <w:szCs w:val="22"/>
              </w:rPr>
              <w:t xml:space="preserve">S </w:t>
            </w:r>
            <w:r w:rsidR="00D0016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D0016A">
              <w:rPr>
                <w:rFonts w:ascii="Arial" w:hAnsi="Arial" w:cs="Arial"/>
                <w:b/>
                <w:sz w:val="22"/>
                <w:szCs w:val="22"/>
              </w:rPr>
              <w:t xml:space="preserve"> DE LA REUNION</w:t>
            </w:r>
          </w:p>
        </w:tc>
        <w:tc>
          <w:tcPr>
            <w:tcW w:w="2517" w:type="dxa"/>
          </w:tcPr>
          <w:p w:rsidR="00536639" w:rsidRPr="00D0016A" w:rsidRDefault="00536639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016A">
              <w:rPr>
                <w:rFonts w:ascii="Arial" w:hAnsi="Arial" w:cs="Arial"/>
                <w:b/>
                <w:sz w:val="22"/>
                <w:szCs w:val="22"/>
              </w:rPr>
              <w:t>Nº ACTA</w:t>
            </w:r>
          </w:p>
        </w:tc>
      </w:tr>
      <w:tr w:rsidR="00536639" w:rsidRPr="00CB3271" w:rsidTr="00041F72">
        <w:tc>
          <w:tcPr>
            <w:tcW w:w="6918" w:type="dxa"/>
            <w:gridSpan w:val="3"/>
          </w:tcPr>
          <w:p w:rsidR="000211B1" w:rsidRPr="00D0016A" w:rsidRDefault="00D0016A" w:rsidP="00536639">
            <w:pPr>
              <w:rPr>
                <w:rFonts w:ascii="Arial" w:hAnsi="Arial" w:cs="Arial"/>
              </w:rPr>
            </w:pPr>
            <w:r w:rsidRPr="00D0016A">
              <w:rPr>
                <w:rFonts w:ascii="Arial" w:hAnsi="Arial" w:cs="Arial"/>
              </w:rPr>
              <w:t>EL MANUAL DE CONVIVENCIA Y FORMATO DE PROYECTOS PEDAGÓGICOS TRANSVERSALES. (PPT)</w:t>
            </w:r>
          </w:p>
        </w:tc>
        <w:tc>
          <w:tcPr>
            <w:tcW w:w="2517" w:type="dxa"/>
            <w:vAlign w:val="center"/>
          </w:tcPr>
          <w:p w:rsidR="00536639" w:rsidRPr="00D0016A" w:rsidRDefault="00F361D8" w:rsidP="00536639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016A">
              <w:rPr>
                <w:rFonts w:ascii="Arial" w:hAnsi="Arial" w:cs="Arial"/>
                <w:sz w:val="22"/>
                <w:szCs w:val="22"/>
              </w:rPr>
              <w:t>0</w:t>
            </w:r>
            <w:r w:rsidR="00FB507B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</w:tbl>
    <w:p w:rsidR="00517A0A" w:rsidRPr="00CB3271" w:rsidRDefault="00517A0A">
      <w:pPr>
        <w:rPr>
          <w:rFonts w:ascii="Arial" w:hAnsi="Arial" w:cs="Arial"/>
          <w:sz w:val="22"/>
          <w:szCs w:val="22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7"/>
        <w:gridCol w:w="8731"/>
      </w:tblGrid>
      <w:tr w:rsidR="00517A0A" w:rsidRPr="00CB3271" w:rsidTr="00A1582A">
        <w:tc>
          <w:tcPr>
            <w:tcW w:w="9498" w:type="dxa"/>
            <w:gridSpan w:val="2"/>
          </w:tcPr>
          <w:p w:rsidR="00517A0A" w:rsidRPr="00CB3271" w:rsidRDefault="00517A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>OBJETIVOS DE LA REUNION</w:t>
            </w:r>
          </w:p>
        </w:tc>
      </w:tr>
      <w:tr w:rsidR="00CC1BE0" w:rsidRPr="00CB3271" w:rsidTr="009D229F">
        <w:tc>
          <w:tcPr>
            <w:tcW w:w="9498" w:type="dxa"/>
            <w:gridSpan w:val="2"/>
          </w:tcPr>
          <w:p w:rsidR="003853E6" w:rsidRPr="00CB3271" w:rsidRDefault="003853E6" w:rsidP="000211B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:rsidR="000211B1" w:rsidRPr="00CB3271" w:rsidRDefault="00111EAF" w:rsidP="000211B1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SOCIALIZAR EL MANUAL DE CONV</w:t>
            </w:r>
            <w:r w:rsidR="00D0016A">
              <w:rPr>
                <w:rFonts w:ascii="Arial" w:hAnsi="Arial" w:cs="Arial"/>
                <w:b/>
                <w:sz w:val="22"/>
                <w:szCs w:val="22"/>
              </w:rPr>
              <w:t>I</w:t>
            </w:r>
            <w:r>
              <w:rPr>
                <w:rFonts w:ascii="Arial" w:hAnsi="Arial" w:cs="Arial"/>
                <w:b/>
                <w:sz w:val="22"/>
                <w:szCs w:val="22"/>
              </w:rPr>
              <w:t>VENCIA Y DILINGENCIAR EL FORMATO DE PROYECTOS PEDAGÓGICOS TRANVERSALES (PPT)</w:t>
            </w:r>
          </w:p>
          <w:p w:rsidR="000211B1" w:rsidRPr="00CB3271" w:rsidRDefault="000211B1" w:rsidP="000211B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517A0A" w:rsidRPr="00CB3271" w:rsidTr="00A1582A">
        <w:tc>
          <w:tcPr>
            <w:tcW w:w="9498" w:type="dxa"/>
            <w:gridSpan w:val="2"/>
          </w:tcPr>
          <w:p w:rsidR="00517A0A" w:rsidRPr="00CB3271" w:rsidRDefault="00517A0A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B3271">
              <w:rPr>
                <w:rFonts w:ascii="Arial" w:hAnsi="Arial" w:cs="Arial"/>
                <w:b/>
                <w:sz w:val="22"/>
                <w:szCs w:val="22"/>
              </w:rPr>
              <w:t>TEMAS DE LA REUNION</w:t>
            </w:r>
          </w:p>
        </w:tc>
      </w:tr>
      <w:tr w:rsidR="00517A0A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517A0A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8731" w:type="dxa"/>
          </w:tcPr>
          <w:p w:rsidR="00D558F7" w:rsidRPr="00111EAF" w:rsidRDefault="00D558F7" w:rsidP="005A5F13">
            <w:pPr>
              <w:rPr>
                <w:rFonts w:ascii="Arial" w:hAnsi="Arial" w:cs="Arial"/>
              </w:rPr>
            </w:pPr>
          </w:p>
          <w:p w:rsidR="000211B1" w:rsidRPr="00111EAF" w:rsidRDefault="000E0DCC" w:rsidP="005A5F13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SALUDO</w:t>
            </w:r>
          </w:p>
        </w:tc>
      </w:tr>
      <w:tr w:rsidR="00517A0A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517A0A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8731" w:type="dxa"/>
          </w:tcPr>
          <w:p w:rsidR="00D558F7" w:rsidRPr="00111EAF" w:rsidRDefault="00D558F7">
            <w:pPr>
              <w:rPr>
                <w:rFonts w:ascii="Arial" w:hAnsi="Arial" w:cs="Arial"/>
              </w:rPr>
            </w:pPr>
          </w:p>
          <w:p w:rsidR="000211B1" w:rsidRPr="00111EAF" w:rsidRDefault="000E0DCC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ORACIÓN</w:t>
            </w:r>
          </w:p>
        </w:tc>
      </w:tr>
      <w:tr w:rsidR="00315401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8731" w:type="dxa"/>
          </w:tcPr>
          <w:p w:rsidR="00315401" w:rsidRPr="00111EAF" w:rsidRDefault="00315401">
            <w:pPr>
              <w:rPr>
                <w:rFonts w:ascii="Arial" w:hAnsi="Arial" w:cs="Arial"/>
              </w:rPr>
            </w:pPr>
          </w:p>
          <w:p w:rsidR="000211B1" w:rsidRPr="00111EAF" w:rsidRDefault="00111EAF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SOCIALIZACIÓN DEL MANUAL DE CONVIVENCIA</w:t>
            </w:r>
          </w:p>
        </w:tc>
      </w:tr>
      <w:tr w:rsidR="00315401" w:rsidRPr="00CB3271" w:rsidTr="000E0DCC">
        <w:trPr>
          <w:trHeight w:val="382"/>
        </w:trPr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8731" w:type="dxa"/>
          </w:tcPr>
          <w:p w:rsidR="00315401" w:rsidRPr="00111EAF" w:rsidRDefault="00315401">
            <w:pPr>
              <w:rPr>
                <w:rFonts w:ascii="Arial" w:hAnsi="Arial" w:cs="Arial"/>
              </w:rPr>
            </w:pPr>
          </w:p>
          <w:p w:rsidR="000211B1" w:rsidRPr="00111EAF" w:rsidRDefault="00111EAF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SOCIALIZACIÓN Y DILIGENCIAMIENTO GENERAL DEL FORMATO DE SEGUIMIENTO DE LOS PPT.</w:t>
            </w:r>
          </w:p>
        </w:tc>
      </w:tr>
      <w:tr w:rsidR="00315401" w:rsidRPr="00CB3271" w:rsidTr="00A1582A">
        <w:tc>
          <w:tcPr>
            <w:tcW w:w="767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8731" w:type="dxa"/>
          </w:tcPr>
          <w:p w:rsidR="000211B1" w:rsidRPr="00111EAF" w:rsidRDefault="000211B1">
            <w:pPr>
              <w:rPr>
                <w:rFonts w:ascii="Arial" w:hAnsi="Arial" w:cs="Arial"/>
              </w:rPr>
            </w:pPr>
          </w:p>
          <w:p w:rsidR="000E0DCC" w:rsidRPr="00111EAF" w:rsidRDefault="00D001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</w:t>
            </w:r>
            <w:r w:rsidR="00AE195A">
              <w:rPr>
                <w:rFonts w:ascii="Arial" w:hAnsi="Arial" w:cs="Arial"/>
              </w:rPr>
              <w:t>FORME</w:t>
            </w:r>
            <w:r>
              <w:rPr>
                <w:rFonts w:ascii="Arial" w:hAnsi="Arial" w:cs="Arial"/>
              </w:rPr>
              <w:t xml:space="preserve"> DEL</w:t>
            </w:r>
            <w:r w:rsidR="00AE195A">
              <w:rPr>
                <w:rFonts w:ascii="Arial" w:hAnsi="Arial" w:cs="Arial"/>
              </w:rPr>
              <w:t xml:space="preserve"> DOCUMENTO DEL</w:t>
            </w:r>
            <w:r>
              <w:rPr>
                <w:rFonts w:ascii="Arial" w:hAnsi="Arial" w:cs="Arial"/>
              </w:rPr>
              <w:t xml:space="preserve"> PPT A GARGO DE CADA LIDER</w:t>
            </w:r>
          </w:p>
        </w:tc>
      </w:tr>
      <w:tr w:rsidR="00315401" w:rsidRPr="00CB3271" w:rsidTr="00A1582A">
        <w:tc>
          <w:tcPr>
            <w:tcW w:w="767" w:type="dxa"/>
          </w:tcPr>
          <w:p w:rsidR="00315401" w:rsidRPr="00CB3271" w:rsidRDefault="00315401">
            <w:pPr>
              <w:rPr>
                <w:rFonts w:ascii="Arial" w:hAnsi="Arial" w:cs="Arial"/>
                <w:sz w:val="22"/>
                <w:szCs w:val="22"/>
              </w:rPr>
            </w:pPr>
          </w:p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8731" w:type="dxa"/>
          </w:tcPr>
          <w:p w:rsidR="00315401" w:rsidRPr="00111EAF" w:rsidRDefault="00315401">
            <w:pPr>
              <w:rPr>
                <w:rFonts w:ascii="Arial" w:hAnsi="Arial" w:cs="Arial"/>
              </w:rPr>
            </w:pPr>
          </w:p>
          <w:p w:rsidR="000211B1" w:rsidRPr="00111EAF" w:rsidRDefault="000E0DCC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PROPOSICIONES Y VARIOS</w:t>
            </w:r>
          </w:p>
        </w:tc>
      </w:tr>
      <w:tr w:rsidR="00315401" w:rsidRPr="00CB3271" w:rsidTr="00A1582A">
        <w:tc>
          <w:tcPr>
            <w:tcW w:w="767" w:type="dxa"/>
          </w:tcPr>
          <w:p w:rsidR="000E0DCC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15401" w:rsidRPr="00CB3271" w:rsidRDefault="000E0DCC">
            <w:pPr>
              <w:rPr>
                <w:rFonts w:ascii="Arial" w:hAnsi="Arial" w:cs="Arial"/>
                <w:sz w:val="22"/>
                <w:szCs w:val="22"/>
              </w:rPr>
            </w:pPr>
            <w:r w:rsidRPr="00CB3271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8731" w:type="dxa"/>
          </w:tcPr>
          <w:p w:rsidR="00315401" w:rsidRPr="00111EAF" w:rsidRDefault="00315401">
            <w:pPr>
              <w:rPr>
                <w:rFonts w:ascii="Arial" w:hAnsi="Arial" w:cs="Arial"/>
              </w:rPr>
            </w:pPr>
          </w:p>
          <w:p w:rsidR="000211B1" w:rsidRPr="00111EAF" w:rsidRDefault="000E0DCC">
            <w:pPr>
              <w:rPr>
                <w:rFonts w:ascii="Arial" w:hAnsi="Arial" w:cs="Arial"/>
              </w:rPr>
            </w:pPr>
            <w:r w:rsidRPr="00111EAF">
              <w:rPr>
                <w:rFonts w:ascii="Arial" w:hAnsi="Arial" w:cs="Arial"/>
              </w:rPr>
              <w:t>CIERRE</w:t>
            </w: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Pr="005A5F13" w:rsidRDefault="0076734C" w:rsidP="0076734C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DESARROLLO DEL TEMA</w:t>
            </w: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Default="008376E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8376E6" w:rsidRDefault="000E0DCC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E0DCC">
              <w:rPr>
                <w:rFonts w:ascii="Arial" w:hAnsi="Arial" w:cs="Arial"/>
                <w:sz w:val="24"/>
                <w:szCs w:val="24"/>
                <w:lang w:val="es-CO"/>
              </w:rPr>
              <w:t xml:space="preserve">Siendo las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7:00 a.m., del día</w:t>
            </w:r>
            <w:r w:rsidR="00CB3271"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="00087830">
              <w:rPr>
                <w:rFonts w:ascii="Arial" w:hAnsi="Arial" w:cs="Arial"/>
                <w:sz w:val="24"/>
                <w:szCs w:val="24"/>
                <w:lang w:val="es-CO"/>
              </w:rPr>
              <w:t>7</w:t>
            </w:r>
            <w:r w:rsidR="00CB3271">
              <w:rPr>
                <w:rFonts w:ascii="Arial" w:hAnsi="Arial" w:cs="Arial"/>
                <w:sz w:val="24"/>
                <w:szCs w:val="24"/>
                <w:lang w:val="es-CO"/>
              </w:rPr>
              <w:t xml:space="preserve"> de octubre del presente año, </w:t>
            </w:r>
            <w:r w:rsidR="00087830">
              <w:rPr>
                <w:rFonts w:ascii="Arial" w:hAnsi="Arial" w:cs="Arial"/>
                <w:sz w:val="24"/>
                <w:szCs w:val="24"/>
                <w:lang w:val="es-CO"/>
              </w:rPr>
              <w:t>se cumple con el segundo día de la jornada estipulada para el desarrollo de la semana institucional. Haciendo presencia la directora y el grupo docente del Centro Educativo Rural El Chamizón.</w:t>
            </w:r>
          </w:p>
          <w:p w:rsidR="00087830" w:rsidRDefault="00087830" w:rsidP="009A7386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 inicia </w:t>
            </w:r>
            <w:r w:rsidR="00CB3271">
              <w:rPr>
                <w:rFonts w:ascii="Arial" w:hAnsi="Arial" w:cs="Arial"/>
                <w:sz w:val="24"/>
                <w:szCs w:val="24"/>
                <w:lang w:val="es-CO"/>
              </w:rPr>
              <w:t xml:space="preserve">con un saludo de bienvenida por parte de la señora directora: </w:t>
            </w:r>
            <w:r w:rsidR="00CB3271" w:rsidRPr="00CB3271">
              <w:rPr>
                <w:rFonts w:ascii="Arial" w:hAnsi="Arial" w:cs="Arial"/>
                <w:b/>
                <w:sz w:val="22"/>
                <w:szCs w:val="22"/>
                <w:lang w:val="es-CO"/>
              </w:rPr>
              <w:t>YANETH PALLARES RAMÍREZ</w:t>
            </w:r>
            <w:r w:rsidR="00CB3271"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. </w:t>
            </w:r>
          </w:p>
          <w:p w:rsidR="00EF03E3" w:rsidRDefault="00EF03E3" w:rsidP="009A7386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CB3271" w:rsidRPr="00087830" w:rsidRDefault="00087830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087830">
              <w:rPr>
                <w:rFonts w:ascii="Arial" w:hAnsi="Arial" w:cs="Arial"/>
                <w:sz w:val="24"/>
                <w:szCs w:val="24"/>
                <w:lang w:val="es-CO"/>
              </w:rPr>
              <w:t>Dirige la oración el docente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 xml:space="preserve"> </w:t>
            </w:r>
            <w:r w:rsidRPr="00087830">
              <w:rPr>
                <w:rFonts w:ascii="Arial" w:hAnsi="Arial" w:cs="Arial"/>
                <w:b/>
                <w:sz w:val="22"/>
                <w:szCs w:val="22"/>
                <w:lang w:val="es-CO"/>
              </w:rPr>
              <w:t>CRISTO HUMBERTO PINEDA</w:t>
            </w:r>
            <w:r>
              <w:rPr>
                <w:rFonts w:ascii="Arial" w:hAnsi="Arial" w:cs="Arial"/>
                <w:sz w:val="22"/>
                <w:szCs w:val="22"/>
                <w:lang w:val="es-CO"/>
              </w:rPr>
              <w:t>,</w:t>
            </w:r>
            <w:r w:rsidR="00CB3271">
              <w:rPr>
                <w:rFonts w:ascii="Arial" w:hAnsi="Arial" w:cs="Arial"/>
                <w:b/>
                <w:lang w:val="es-CO"/>
              </w:rPr>
              <w:t xml:space="preserve"> </w:t>
            </w:r>
            <w:r w:rsidRPr="00087830">
              <w:rPr>
                <w:rFonts w:ascii="Arial" w:hAnsi="Arial" w:cs="Arial"/>
                <w:sz w:val="24"/>
                <w:szCs w:val="24"/>
                <w:lang w:val="es-CO"/>
              </w:rPr>
              <w:t>quien da gracias a Dios por todas las bendiciones recibidas.</w:t>
            </w:r>
          </w:p>
          <w:p w:rsidR="00087830" w:rsidRDefault="00087830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lastRenderedPageBreak/>
              <w:t>Luego</w:t>
            </w:r>
            <w:r w:rsidR="00F84891">
              <w:rPr>
                <w:rFonts w:ascii="Arial" w:hAnsi="Arial" w:cs="Arial"/>
                <w:sz w:val="24"/>
                <w:szCs w:val="24"/>
                <w:lang w:val="es-CO"/>
              </w:rPr>
              <w:t xml:space="preserve">,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la psico orientadora e integrante del Comité de Convivencia Escolar</w:t>
            </w:r>
            <w:r w:rsidR="00083275">
              <w:rPr>
                <w:rFonts w:ascii="Arial" w:hAnsi="Arial" w:cs="Arial"/>
                <w:sz w:val="24"/>
                <w:szCs w:val="24"/>
                <w:lang w:val="es-CO"/>
              </w:rPr>
              <w:t xml:space="preserve">, docente </w:t>
            </w:r>
            <w:r w:rsidR="00083275" w:rsidRPr="00083275">
              <w:rPr>
                <w:rFonts w:ascii="Arial" w:hAnsi="Arial" w:cs="Arial"/>
                <w:b/>
                <w:sz w:val="24"/>
                <w:szCs w:val="24"/>
                <w:lang w:val="es-CO"/>
              </w:rPr>
              <w:t>NORANY GALVIS</w:t>
            </w:r>
            <w:r w:rsidR="00083275">
              <w:rPr>
                <w:rFonts w:ascii="Arial" w:hAnsi="Arial" w:cs="Arial"/>
                <w:sz w:val="24"/>
                <w:szCs w:val="24"/>
                <w:lang w:val="es-CO"/>
              </w:rPr>
              <w:t>, realiza la proyección del Manual de Convivencia las actualizaciones realizadas a dicho instrumento institucional.</w:t>
            </w:r>
          </w:p>
          <w:p w:rsidR="00083275" w:rsidRDefault="0008327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Define Manual de Convivencia, </w:t>
            </w:r>
            <w:r w:rsidR="001C54CB">
              <w:rPr>
                <w:rFonts w:ascii="Arial" w:hAnsi="Arial" w:cs="Arial"/>
                <w:sz w:val="24"/>
                <w:szCs w:val="24"/>
                <w:lang w:val="es-CO"/>
              </w:rPr>
              <w:t>j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usticia </w:t>
            </w:r>
            <w:r w:rsidR="001C54CB">
              <w:rPr>
                <w:rFonts w:ascii="Arial" w:hAnsi="Arial" w:cs="Arial"/>
                <w:sz w:val="24"/>
                <w:szCs w:val="24"/>
                <w:lang w:val="es-CO"/>
              </w:rPr>
              <w:t>r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estaurativa y debido proceso.</w:t>
            </w:r>
          </w:p>
          <w:p w:rsidR="00083275" w:rsidRDefault="0008327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Hace referencia al Manual como el </w:t>
            </w:r>
            <w:r w:rsidR="001C54CB">
              <w:rPr>
                <w:rFonts w:ascii="Arial" w:hAnsi="Arial" w:cs="Arial"/>
                <w:sz w:val="24"/>
                <w:szCs w:val="24"/>
                <w:lang w:val="es-CO"/>
              </w:rPr>
              <w:t>anexo y/o herramienta que consigna los acuerdos colectivos de la comunidad académica, fortalece la convivencia escolar dentro y fuera de la escuela y define los derechos, comportamientos y actitudes que caracterizan a la comunidad educativa en el marco de DDHH, DHSR.</w:t>
            </w:r>
          </w:p>
          <w:p w:rsidR="001C54CB" w:rsidRDefault="001C54CB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La justicia restaurativa, estrategia para resolver conflictos de manera educativa, pacífica y reparadora, en lugar de solo castigar a quien comete una falta.</w:t>
            </w:r>
          </w:p>
          <w:p w:rsidR="00122106" w:rsidRDefault="00122106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El debido proceso define garantías para el manejo de las situaciones tipificadas en la ley 1620 de 2013. Donde los implicados tengas ciertos derechos tenientes a asegurar un resultado justo y equitativo dentro del proceso.</w:t>
            </w:r>
          </w:p>
          <w:p w:rsidR="00122106" w:rsidRDefault="00F11C8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Según los conflictos presentados y los atenuantes las situaciones tipificadas hace mención a el tipo: (I.II.III.), definidas en El Manual de Convivencia.</w:t>
            </w:r>
          </w:p>
          <w:p w:rsidR="00F11C85" w:rsidRDefault="00F11C8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F11C85" w:rsidRDefault="00F11C8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Seguidamente, proyecta los mapas de </w:t>
            </w:r>
            <w:r w:rsidRPr="00F11C85">
              <w:rPr>
                <w:rFonts w:ascii="Arial" w:hAnsi="Arial" w:cs="Arial"/>
                <w:sz w:val="24"/>
                <w:szCs w:val="24"/>
                <w:lang w:val="es-CO"/>
              </w:rPr>
              <w:t>riesgos del PGIRE, que deben ser corregidos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, dando algunas sugerencias.</w:t>
            </w:r>
          </w:p>
          <w:p w:rsidR="00F11C85" w:rsidRDefault="00F11C8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122106" w:rsidRDefault="00F11C85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El docente </w:t>
            </w:r>
            <w:r w:rsidRPr="00F11C85">
              <w:rPr>
                <w:rFonts w:ascii="Arial" w:hAnsi="Arial" w:cs="Arial"/>
                <w:b/>
                <w:sz w:val="22"/>
                <w:szCs w:val="22"/>
                <w:lang w:val="es-CO"/>
              </w:rPr>
              <w:t>CARLOS AUGUSTO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SALCEDO, </w:t>
            </w:r>
            <w:r w:rsidRPr="00F11C85">
              <w:rPr>
                <w:rFonts w:ascii="Arial" w:hAnsi="Arial" w:cs="Arial"/>
                <w:sz w:val="24"/>
                <w:szCs w:val="24"/>
                <w:lang w:val="es-CO"/>
              </w:rPr>
              <w:t xml:space="preserve">presenta un informe </w:t>
            </w:r>
            <w:r w:rsidR="00AE195A">
              <w:rPr>
                <w:rFonts w:ascii="Arial" w:hAnsi="Arial" w:cs="Arial"/>
                <w:sz w:val="24"/>
                <w:szCs w:val="24"/>
                <w:lang w:val="es-CO"/>
              </w:rPr>
              <w:t>sobre los avances</w:t>
            </w:r>
            <w:r w:rsidRPr="00F11C85">
              <w:rPr>
                <w:rFonts w:ascii="Arial" w:hAnsi="Arial" w:cs="Arial"/>
                <w:sz w:val="24"/>
                <w:szCs w:val="24"/>
                <w:lang w:val="es-CO"/>
              </w:rPr>
              <w:t xml:space="preserve"> de los proyectos pedagógicos transversales (PPT), </w:t>
            </w:r>
            <w:r w:rsidR="00AE195A">
              <w:rPr>
                <w:rFonts w:ascii="Arial" w:hAnsi="Arial" w:cs="Arial"/>
                <w:sz w:val="24"/>
                <w:szCs w:val="24"/>
                <w:lang w:val="es-CO"/>
              </w:rPr>
              <w:t>diligenciando el formato con la información de manera general.</w:t>
            </w:r>
          </w:p>
          <w:p w:rsidR="00FC6C47" w:rsidRDefault="00FC6C47" w:rsidP="00FC6C47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4B3965">
              <w:rPr>
                <w:rFonts w:ascii="Arial" w:hAnsi="Arial" w:cs="Arial"/>
                <w:sz w:val="24"/>
                <w:szCs w:val="24"/>
                <w:lang w:val="es-CO"/>
              </w:rPr>
              <w:t>De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>n</w:t>
            </w:r>
            <w:r w:rsidRPr="004B3965">
              <w:rPr>
                <w:rFonts w:ascii="Arial" w:hAnsi="Arial" w:cs="Arial"/>
                <w:sz w:val="24"/>
                <w:szCs w:val="24"/>
                <w:lang w:val="es-CO"/>
              </w:rPr>
              <w:t xml:space="preserve">tro de proposiciones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y varios la docente tutora del PTA FI 3.0: </w:t>
            </w:r>
            <w:r w:rsidRPr="004B3965">
              <w:rPr>
                <w:rFonts w:ascii="Arial" w:hAnsi="Arial" w:cs="Arial"/>
                <w:b/>
                <w:sz w:val="22"/>
                <w:szCs w:val="22"/>
                <w:lang w:val="es-CO"/>
              </w:rPr>
              <w:t>MIRYAM AMAYA</w:t>
            </w: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 xml:space="preserve"> PALLAREZ</w:t>
            </w:r>
            <w:r w:rsidRPr="004B3965">
              <w:rPr>
                <w:rFonts w:ascii="Arial" w:hAnsi="Arial" w:cs="Arial"/>
                <w:sz w:val="22"/>
                <w:szCs w:val="22"/>
                <w:lang w:val="es-CO"/>
              </w:rPr>
              <w:t xml:space="preserve">, </w:t>
            </w:r>
            <w:r w:rsidRPr="004B3965">
              <w:rPr>
                <w:rFonts w:ascii="Arial" w:hAnsi="Arial" w:cs="Arial"/>
                <w:sz w:val="24"/>
                <w:szCs w:val="24"/>
                <w:lang w:val="es-CO"/>
              </w:rPr>
              <w:t xml:space="preserve">organiza los 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grupos que harán parte de cada proyecto transversal. </w:t>
            </w:r>
          </w:p>
          <w:p w:rsidR="00FC6C47" w:rsidRDefault="00FC6C47" w:rsidP="00FC6C47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8E3584">
              <w:rPr>
                <w:rFonts w:ascii="Arial" w:hAnsi="Arial" w:cs="Arial"/>
                <w:sz w:val="24"/>
                <w:szCs w:val="24"/>
                <w:lang w:val="es-CO"/>
              </w:rPr>
              <w:t>Nombrando un líder y dos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</w:t>
            </w:r>
            <w:r w:rsidRPr="008E3584">
              <w:rPr>
                <w:rFonts w:ascii="Arial" w:hAnsi="Arial" w:cs="Arial"/>
                <w:sz w:val="24"/>
                <w:szCs w:val="24"/>
                <w:lang w:val="es-CO"/>
              </w:rPr>
              <w:t>miembros</w:t>
            </w:r>
            <w:r>
              <w:rPr>
                <w:rFonts w:ascii="Arial" w:hAnsi="Arial" w:cs="Arial"/>
                <w:sz w:val="24"/>
                <w:szCs w:val="24"/>
                <w:lang w:val="es-CO"/>
              </w:rPr>
              <w:t xml:space="preserve"> más, como apoyo para hacerse responsable del mismo.</w:t>
            </w:r>
          </w:p>
          <w:p w:rsidR="00FC6C47" w:rsidRDefault="00FC6C47" w:rsidP="00FC6C47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Quedando organizado de la siguiente manera:</w:t>
            </w:r>
          </w:p>
          <w:p w:rsidR="00FC6C47" w:rsidRDefault="00FC6C47" w:rsidP="00FC6C47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74"/>
              <w:gridCol w:w="2977"/>
              <w:gridCol w:w="3121"/>
            </w:tblGrid>
            <w:tr w:rsidR="00FC6C47" w:rsidTr="003E1186">
              <w:tc>
                <w:tcPr>
                  <w:tcW w:w="9272" w:type="dxa"/>
                  <w:gridSpan w:val="3"/>
                  <w:shd w:val="clear" w:color="auto" w:fill="8DB3E2" w:themeFill="text2" w:themeFillTint="66"/>
                </w:tcPr>
                <w:p w:rsidR="00D62059" w:rsidRDefault="00D62059" w:rsidP="00FC6C47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</w:p>
                <w:p w:rsidR="00FC6C47" w:rsidRPr="00AC138C" w:rsidRDefault="00FC6C47" w:rsidP="00FC6C47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b/>
                      <w:lang w:val="es-CO"/>
                    </w:rPr>
                    <w:t>EQUIPOS DE TRABAJO/PROYECTOS TRANSVERSALES</w:t>
                  </w:r>
                </w:p>
              </w:tc>
            </w:tr>
            <w:tr w:rsidR="00FC6C47" w:rsidTr="00A73BD4">
              <w:trPr>
                <w:trHeight w:val="405"/>
              </w:trPr>
              <w:tc>
                <w:tcPr>
                  <w:tcW w:w="3174" w:type="dxa"/>
                  <w:shd w:val="clear" w:color="auto" w:fill="D9D9D9" w:themeFill="background1" w:themeFillShade="D9"/>
                </w:tcPr>
                <w:p w:rsidR="00FC6C47" w:rsidRPr="00AC138C" w:rsidRDefault="00FC6C47" w:rsidP="00E92C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b/>
                      <w:lang w:val="es-CO"/>
                    </w:rPr>
                    <w:t>PROYECTO TRANVERSAL</w:t>
                  </w:r>
                </w:p>
              </w:tc>
              <w:tc>
                <w:tcPr>
                  <w:tcW w:w="2977" w:type="dxa"/>
                  <w:shd w:val="clear" w:color="auto" w:fill="D9D9D9" w:themeFill="background1" w:themeFillShade="D9"/>
                </w:tcPr>
                <w:p w:rsidR="00FC6C47" w:rsidRPr="00AC138C" w:rsidRDefault="00FC6C47" w:rsidP="00E92C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b/>
                      <w:lang w:val="es-CO"/>
                    </w:rPr>
                    <w:t>LIDER</w:t>
                  </w:r>
                </w:p>
              </w:tc>
              <w:tc>
                <w:tcPr>
                  <w:tcW w:w="3121" w:type="dxa"/>
                  <w:shd w:val="clear" w:color="auto" w:fill="D9D9D9" w:themeFill="background1" w:themeFillShade="D9"/>
                </w:tcPr>
                <w:p w:rsidR="00FC6C47" w:rsidRPr="00AC138C" w:rsidRDefault="00AC138C" w:rsidP="00E92C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b/>
                      <w:lang w:val="es-CO"/>
                    </w:rPr>
                    <w:t xml:space="preserve">MIEMBROS DE </w:t>
                  </w:r>
                  <w:r w:rsidR="00FC6C47" w:rsidRPr="00AC138C">
                    <w:rPr>
                      <w:rFonts w:ascii="Arial" w:hAnsi="Arial" w:cs="Arial"/>
                      <w:b/>
                      <w:lang w:val="es-CO"/>
                    </w:rPr>
                    <w:t>APOYO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Pr="00AC138C" w:rsidRDefault="00FC6C47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lang w:val="es-CO"/>
                    </w:rPr>
                    <w:t>EDUCACIÓN SEXUAL</w:t>
                  </w:r>
                  <w:r w:rsidR="00A73BD4">
                    <w:rPr>
                      <w:rFonts w:ascii="Arial" w:hAnsi="Arial" w:cs="Arial"/>
                      <w:lang w:val="es-CO"/>
                    </w:rPr>
                    <w:t xml:space="preserve"> Y CONSTRUCCIÓN CIUDADANA</w:t>
                  </w: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PSICO. NORANY GALVIS</w:t>
                  </w:r>
                </w:p>
              </w:tc>
              <w:tc>
                <w:tcPr>
                  <w:tcW w:w="3121" w:type="dxa"/>
                </w:tcPr>
                <w:p w:rsidR="00FC6C47" w:rsidRPr="00107E73" w:rsidRDefault="004021E6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lang w:val="es-CO"/>
                    </w:rPr>
                    <w:t xml:space="preserve">MARY ESPERANZA CORREA NÚÑEZ, </w:t>
                  </w:r>
                  <w:r w:rsidR="00107E73" w:rsidRPr="00107E73">
                    <w:rPr>
                      <w:rFonts w:ascii="Arial" w:hAnsi="Arial" w:cs="Arial"/>
                      <w:lang w:val="es-CO"/>
                    </w:rPr>
                    <w:t>WENDY R. QUINTERO PEDROZO</w:t>
                  </w:r>
                  <w:r w:rsidR="00107E73">
                    <w:rPr>
                      <w:rFonts w:ascii="Arial" w:hAnsi="Arial" w:cs="Arial"/>
                      <w:lang w:val="es-CO"/>
                    </w:rPr>
                    <w:t>.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Pr="00C3577E" w:rsidRDefault="00107E73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C3577E">
                    <w:rPr>
                      <w:rFonts w:ascii="Arial" w:hAnsi="Arial" w:cs="Arial"/>
                      <w:lang w:val="es-CO"/>
                    </w:rPr>
                    <w:t>EDUCACIÓN AMBIENTAL</w:t>
                  </w: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RUBELINA VELEZ</w:t>
                  </w:r>
                  <w:r w:rsidR="00107E73">
                    <w:rPr>
                      <w:rFonts w:ascii="Arial" w:hAnsi="Arial" w:cs="Arial"/>
                      <w:b/>
                      <w:lang w:val="es-CO"/>
                    </w:rPr>
                    <w:t xml:space="preserve"> BONETH</w:t>
                  </w:r>
                </w:p>
              </w:tc>
              <w:tc>
                <w:tcPr>
                  <w:tcW w:w="3121" w:type="dxa"/>
                </w:tcPr>
                <w:p w:rsidR="00FC6C47" w:rsidRPr="00107E73" w:rsidRDefault="00107E73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>
                    <w:rPr>
                      <w:rFonts w:ascii="Arial" w:hAnsi="Arial" w:cs="Arial"/>
                      <w:lang w:val="es-CO"/>
                    </w:rPr>
                    <w:t>KELLY JULIANA PADILLA, MARY VITELMA ZAMBRANO.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Default="00C3577E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C3577E">
                    <w:rPr>
                      <w:rFonts w:ascii="Arial" w:hAnsi="Arial" w:cs="Arial"/>
                      <w:lang w:val="es-CO"/>
                    </w:rPr>
                    <w:lastRenderedPageBreak/>
                    <w:t>EDUCACIÓN ECONOM</w:t>
                  </w:r>
                  <w:r w:rsidR="008E7ED8">
                    <w:rPr>
                      <w:rFonts w:ascii="Arial" w:hAnsi="Arial" w:cs="Arial"/>
                      <w:lang w:val="es-CO"/>
                    </w:rPr>
                    <w:t xml:space="preserve">ICA Y </w:t>
                  </w:r>
                  <w:r w:rsidRPr="00C3577E">
                    <w:rPr>
                      <w:rFonts w:ascii="Arial" w:hAnsi="Arial" w:cs="Arial"/>
                      <w:lang w:val="es-CO"/>
                    </w:rPr>
                    <w:t>FINACIERA</w:t>
                  </w:r>
                </w:p>
                <w:p w:rsidR="00E92CFA" w:rsidRPr="00C3577E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ÁNGEL ALBERTO SALCEDO</w:t>
                  </w:r>
                </w:p>
              </w:tc>
              <w:tc>
                <w:tcPr>
                  <w:tcW w:w="3121" w:type="dxa"/>
                </w:tcPr>
                <w:p w:rsidR="00FC6C47" w:rsidRPr="00C3577E" w:rsidRDefault="00C3577E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C3577E">
                    <w:rPr>
                      <w:rFonts w:ascii="Arial" w:hAnsi="Arial" w:cs="Arial"/>
                      <w:lang w:val="es-CO"/>
                    </w:rPr>
                    <w:t>ABIGAIL C</w:t>
                  </w:r>
                  <w:r w:rsidR="00325FEC">
                    <w:rPr>
                      <w:rFonts w:ascii="Arial" w:hAnsi="Arial" w:cs="Arial"/>
                      <w:lang w:val="es-CO"/>
                    </w:rPr>
                    <w:t>Á</w:t>
                  </w:r>
                  <w:r w:rsidRPr="00C3577E">
                    <w:rPr>
                      <w:rFonts w:ascii="Arial" w:hAnsi="Arial" w:cs="Arial"/>
                      <w:lang w:val="es-CO"/>
                    </w:rPr>
                    <w:t>CERES, LUCELIA PAEZ, HANER PALLARES</w:t>
                  </w:r>
                  <w:r>
                    <w:rPr>
                      <w:rFonts w:ascii="Arial" w:hAnsi="Arial" w:cs="Arial"/>
                      <w:lang w:val="es-CO"/>
                    </w:rPr>
                    <w:t>.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Default="006077A1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AC138C">
                    <w:rPr>
                      <w:rFonts w:ascii="Arial" w:hAnsi="Arial" w:cs="Arial"/>
                      <w:lang w:val="es-CO"/>
                    </w:rPr>
                    <w:t>ESTILO DE VIDA SALUDABLE</w:t>
                  </w:r>
                </w:p>
                <w:p w:rsidR="00E92CFA" w:rsidRPr="00AC138C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DEIBE QUINTERO</w:t>
                  </w:r>
                </w:p>
              </w:tc>
              <w:tc>
                <w:tcPr>
                  <w:tcW w:w="3121" w:type="dxa"/>
                </w:tcPr>
                <w:p w:rsidR="00FC6C47" w:rsidRPr="00C3577E" w:rsidRDefault="00C3577E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C3577E">
                    <w:rPr>
                      <w:rFonts w:ascii="Arial" w:hAnsi="Arial" w:cs="Arial"/>
                      <w:lang w:val="es-CO"/>
                    </w:rPr>
                    <w:t>NEFTALÍ SANGUINO, MIRYAM AMAYA</w:t>
                  </w:r>
                  <w:r>
                    <w:rPr>
                      <w:rFonts w:ascii="Arial" w:hAnsi="Arial" w:cs="Arial"/>
                      <w:lang w:val="es-CO"/>
                    </w:rPr>
                    <w:t>.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Pr="00E92CFA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E92CFA">
                    <w:rPr>
                      <w:rFonts w:ascii="Arial" w:hAnsi="Arial" w:cs="Arial"/>
                      <w:lang w:val="es-CO"/>
                    </w:rPr>
                    <w:t xml:space="preserve">MOVILIDAD </w:t>
                  </w:r>
                  <w:r w:rsidR="00A73BD4">
                    <w:rPr>
                      <w:rFonts w:ascii="Arial" w:hAnsi="Arial" w:cs="Arial"/>
                      <w:lang w:val="es-CO"/>
                    </w:rPr>
                    <w:t xml:space="preserve">ESCOLAR </w:t>
                  </w:r>
                  <w:r w:rsidRPr="00E92CFA">
                    <w:rPr>
                      <w:rFonts w:ascii="Arial" w:hAnsi="Arial" w:cs="Arial"/>
                      <w:lang w:val="es-CO"/>
                    </w:rPr>
                    <w:t>SEGURA</w:t>
                  </w: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LUIS EDUARDO MARRIAGA</w:t>
                  </w:r>
                </w:p>
              </w:tc>
              <w:tc>
                <w:tcPr>
                  <w:tcW w:w="3121" w:type="dxa"/>
                </w:tcPr>
                <w:p w:rsidR="00FC6C47" w:rsidRPr="00E92CFA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E92CFA">
                    <w:rPr>
                      <w:rFonts w:ascii="Arial" w:hAnsi="Arial" w:cs="Arial"/>
                      <w:lang w:val="es-CO"/>
                    </w:rPr>
                    <w:t>CARLOS JULIO BECERRA, DAINE CECILIA GIL, MARINA GARCÍA CHI</w:t>
                  </w:r>
                  <w:r>
                    <w:rPr>
                      <w:rFonts w:ascii="Arial" w:hAnsi="Arial" w:cs="Arial"/>
                      <w:lang w:val="es-CO"/>
                    </w:rPr>
                    <w:t>N</w:t>
                  </w:r>
                  <w:r w:rsidRPr="00E92CFA">
                    <w:rPr>
                      <w:rFonts w:ascii="Arial" w:hAnsi="Arial" w:cs="Arial"/>
                      <w:lang w:val="es-CO"/>
                    </w:rPr>
                    <w:t>CHILLA.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Pr="00E92CFA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E92CFA">
                    <w:rPr>
                      <w:rFonts w:ascii="Arial" w:hAnsi="Arial" w:cs="Arial"/>
                      <w:lang w:val="es-CO"/>
                    </w:rPr>
                    <w:t xml:space="preserve">DERECHOS HUMANOS Y </w:t>
                  </w:r>
                  <w:r w:rsidR="00325FEC">
                    <w:rPr>
                      <w:rFonts w:ascii="Arial" w:hAnsi="Arial" w:cs="Arial"/>
                      <w:lang w:val="es-CO"/>
                    </w:rPr>
                    <w:t xml:space="preserve">LA SANA </w:t>
                  </w:r>
                  <w:r w:rsidRPr="00E92CFA">
                    <w:rPr>
                      <w:rFonts w:ascii="Arial" w:hAnsi="Arial" w:cs="Arial"/>
                      <w:lang w:val="es-CO"/>
                    </w:rPr>
                    <w:t>CONVIVENCIA</w:t>
                  </w: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CRISTO HUMBERTO PINEDA</w:t>
                  </w:r>
                </w:p>
              </w:tc>
              <w:tc>
                <w:tcPr>
                  <w:tcW w:w="3121" w:type="dxa"/>
                </w:tcPr>
                <w:p w:rsidR="00FC6C47" w:rsidRPr="00E92CFA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E92CFA">
                    <w:rPr>
                      <w:rFonts w:ascii="Arial" w:hAnsi="Arial" w:cs="Arial"/>
                      <w:lang w:val="es-CO"/>
                    </w:rPr>
                    <w:t>CLAUDIA PATRICIA GARCÍA, YANETH BARBOSA</w:t>
                  </w:r>
                  <w:r>
                    <w:rPr>
                      <w:rFonts w:ascii="Arial" w:hAnsi="Arial" w:cs="Arial"/>
                      <w:lang w:val="es-CO"/>
                    </w:rPr>
                    <w:t xml:space="preserve"> MALDONADO</w:t>
                  </w:r>
                </w:p>
              </w:tc>
            </w:tr>
            <w:tr w:rsidR="00FC6C47" w:rsidTr="00A73BD4">
              <w:tc>
                <w:tcPr>
                  <w:tcW w:w="3174" w:type="dxa"/>
                </w:tcPr>
                <w:p w:rsidR="00FC6C47" w:rsidRPr="008E7ED8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8E7ED8">
                    <w:rPr>
                      <w:rFonts w:ascii="Arial" w:hAnsi="Arial" w:cs="Arial"/>
                      <w:lang w:val="es-CO"/>
                    </w:rPr>
                    <w:t>URBANIDAD, CIVISMO Y PRINCIPIOS</w:t>
                  </w:r>
                </w:p>
              </w:tc>
              <w:tc>
                <w:tcPr>
                  <w:tcW w:w="2977" w:type="dxa"/>
                </w:tcPr>
                <w:p w:rsidR="00FC6C47" w:rsidRPr="00107E73" w:rsidRDefault="00FC6C47" w:rsidP="00FC6C47">
                  <w:pPr>
                    <w:spacing w:line="276" w:lineRule="auto"/>
                    <w:rPr>
                      <w:rFonts w:ascii="Arial" w:hAnsi="Arial" w:cs="Arial"/>
                      <w:b/>
                      <w:lang w:val="es-CO"/>
                    </w:rPr>
                  </w:pP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 xml:space="preserve">FREDDY </w:t>
                  </w:r>
                  <w:r w:rsidR="00E92CFA">
                    <w:rPr>
                      <w:rFonts w:ascii="Arial" w:hAnsi="Arial" w:cs="Arial"/>
                      <w:b/>
                      <w:lang w:val="es-CO"/>
                    </w:rPr>
                    <w:t>U</w:t>
                  </w: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SLEY UR</w:t>
                  </w:r>
                  <w:r w:rsidR="00325FEC">
                    <w:rPr>
                      <w:rFonts w:ascii="Arial" w:hAnsi="Arial" w:cs="Arial"/>
                      <w:b/>
                      <w:lang w:val="es-CO"/>
                    </w:rPr>
                    <w:t>Ó</w:t>
                  </w:r>
                  <w:r w:rsidRPr="00107E73">
                    <w:rPr>
                      <w:rFonts w:ascii="Arial" w:hAnsi="Arial" w:cs="Arial"/>
                      <w:b/>
                      <w:lang w:val="es-CO"/>
                    </w:rPr>
                    <w:t>N</w:t>
                  </w:r>
                </w:p>
              </w:tc>
              <w:tc>
                <w:tcPr>
                  <w:tcW w:w="3121" w:type="dxa"/>
                </w:tcPr>
                <w:p w:rsidR="00FC6C47" w:rsidRPr="00A73BD4" w:rsidRDefault="00E92CFA" w:rsidP="00FC6C47">
                  <w:pPr>
                    <w:spacing w:line="276" w:lineRule="auto"/>
                    <w:rPr>
                      <w:rFonts w:ascii="Arial" w:hAnsi="Arial" w:cs="Arial"/>
                      <w:lang w:val="es-CO"/>
                    </w:rPr>
                  </w:pPr>
                  <w:r w:rsidRPr="00A73BD4">
                    <w:rPr>
                      <w:rFonts w:ascii="Arial" w:hAnsi="Arial" w:cs="Arial"/>
                      <w:lang w:val="es-CO"/>
                    </w:rPr>
                    <w:t xml:space="preserve">CARLOS SALCEDO, NINI JUBETH </w:t>
                  </w:r>
                  <w:r w:rsidR="00A73BD4" w:rsidRPr="00A73BD4">
                    <w:rPr>
                      <w:rFonts w:ascii="Arial" w:hAnsi="Arial" w:cs="Arial"/>
                      <w:lang w:val="es-CO"/>
                    </w:rPr>
                    <w:t>ABELLO.</w:t>
                  </w:r>
                </w:p>
              </w:tc>
            </w:tr>
          </w:tbl>
          <w:p w:rsidR="00FC6C47" w:rsidRDefault="00FC6C47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C16E88" w:rsidRDefault="00C16E88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</w:p>
          <w:p w:rsidR="00FC6C47" w:rsidRDefault="00FC6C47" w:rsidP="00FC6C47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5340B5">
              <w:rPr>
                <w:rFonts w:ascii="Arial" w:hAnsi="Arial" w:cs="Arial"/>
                <w:sz w:val="24"/>
                <w:szCs w:val="24"/>
              </w:rPr>
              <w:t xml:space="preserve">Se da por finalizada la reunión a las </w:t>
            </w: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5340B5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  <w:r w:rsidRPr="005340B5">
              <w:rPr>
                <w:rFonts w:ascii="Arial" w:hAnsi="Arial" w:cs="Arial"/>
                <w:sz w:val="24"/>
                <w:szCs w:val="24"/>
              </w:rPr>
              <w:t xml:space="preserve">0 </w:t>
            </w:r>
            <w:r w:rsidR="00C16E88">
              <w:rPr>
                <w:rFonts w:ascii="Arial" w:hAnsi="Arial" w:cs="Arial"/>
                <w:sz w:val="24"/>
                <w:szCs w:val="24"/>
              </w:rPr>
              <w:t>p</w:t>
            </w:r>
            <w:r w:rsidRPr="005340B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Pr="005340B5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9255D6" w:rsidRPr="00FC6C47" w:rsidRDefault="009255D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376E6" w:rsidRPr="005A5F13" w:rsidTr="00A1582A">
        <w:tc>
          <w:tcPr>
            <w:tcW w:w="9498" w:type="dxa"/>
            <w:gridSpan w:val="2"/>
          </w:tcPr>
          <w:p w:rsidR="008376E6" w:rsidRPr="005A5F13" w:rsidRDefault="008376E6" w:rsidP="008376E6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COMPROMISOS</w:t>
            </w:r>
          </w:p>
        </w:tc>
      </w:tr>
      <w:tr w:rsidR="00D558F7" w:rsidRPr="005A5F13" w:rsidTr="00D62059">
        <w:trPr>
          <w:trHeight w:val="2760"/>
        </w:trPr>
        <w:tc>
          <w:tcPr>
            <w:tcW w:w="9498" w:type="dxa"/>
            <w:gridSpan w:val="2"/>
          </w:tcPr>
          <w:p w:rsidR="00315401" w:rsidRDefault="00315401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AE195A" w:rsidRDefault="00AE195A" w:rsidP="001A1BBF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 w:rsidRPr="00AE195A">
              <w:rPr>
                <w:rFonts w:ascii="Arial" w:hAnsi="Arial" w:cs="Arial"/>
                <w:sz w:val="24"/>
                <w:szCs w:val="24"/>
                <w:lang w:val="es-CO"/>
              </w:rPr>
              <w:t xml:space="preserve">Hacer llegar el formato del PPT, a la docente tutora: </w:t>
            </w:r>
            <w:r w:rsidRPr="00AE195A">
              <w:rPr>
                <w:rFonts w:ascii="Arial" w:hAnsi="Arial" w:cs="Arial"/>
                <w:sz w:val="22"/>
                <w:szCs w:val="22"/>
                <w:lang w:val="es-CO"/>
              </w:rPr>
              <w:t>MIRYAM AMAYA</w:t>
            </w: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.</w:t>
            </w:r>
          </w:p>
          <w:p w:rsidR="00AE195A" w:rsidRDefault="00AE195A" w:rsidP="001A1BBF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 w:rsidRPr="00AE195A">
              <w:rPr>
                <w:rFonts w:ascii="Arial" w:hAnsi="Arial" w:cs="Arial"/>
                <w:sz w:val="24"/>
                <w:szCs w:val="24"/>
                <w:lang w:val="es-CO"/>
              </w:rPr>
              <w:t>Cada docente deberá tener en cuenta la justicia restaurativa para enfrentar situaciones que se presentan.</w:t>
            </w:r>
          </w:p>
          <w:p w:rsidR="001A1BBF" w:rsidRDefault="001A1BBF" w:rsidP="001A1BBF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Seguimiento por parte del directivo docente y docentes líderes de los proyectos transversales.</w:t>
            </w:r>
          </w:p>
          <w:p w:rsidR="001A1BBF" w:rsidRPr="00D42E54" w:rsidRDefault="001A1BBF" w:rsidP="001A1BBF">
            <w:pPr>
              <w:pStyle w:val="Prrafodelista"/>
              <w:numPr>
                <w:ilvl w:val="0"/>
                <w:numId w:val="13"/>
              </w:num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sz w:val="24"/>
                <w:szCs w:val="24"/>
                <w:lang w:val="es-CO"/>
              </w:rPr>
              <w:t>Recopilación de evidencias que testifiquen el cumplimiento de los mismos</w:t>
            </w:r>
          </w:p>
          <w:p w:rsidR="001A1BBF" w:rsidRDefault="001A1BBF" w:rsidP="001A1BBF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AE195A" w:rsidRDefault="00AE195A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</w:tc>
      </w:tr>
      <w:tr w:rsidR="00D62059" w:rsidRPr="005A5F13" w:rsidTr="00EA5484">
        <w:trPr>
          <w:trHeight w:val="7778"/>
        </w:trPr>
        <w:tc>
          <w:tcPr>
            <w:tcW w:w="9498" w:type="dxa"/>
            <w:gridSpan w:val="2"/>
          </w:tcPr>
          <w:p w:rsidR="00D62059" w:rsidRDefault="00D62059" w:rsidP="00D6205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lastRenderedPageBreak/>
              <w:t>EVIDENCIAS</w:t>
            </w:r>
          </w:p>
          <w:p w:rsidR="00D62059" w:rsidRDefault="00D62059" w:rsidP="00D6205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Pr="00D62059" w:rsidRDefault="00D62059" w:rsidP="00D62059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D62059">
              <w:rPr>
                <w:rFonts w:ascii="Arial" w:hAnsi="Arial" w:cs="Arial"/>
                <w:b/>
                <w:sz w:val="22"/>
                <w:szCs w:val="22"/>
                <w:lang w:val="es-CO"/>
              </w:rPr>
              <w:t>MANUAL DE CONVIVENCIA</w:t>
            </w:r>
          </w:p>
          <w:p w:rsidR="00D62059" w:rsidRPr="00AE195A" w:rsidRDefault="008445E1" w:rsidP="009A7386">
            <w:pPr>
              <w:spacing w:line="276" w:lineRule="auto"/>
              <w:rPr>
                <w:rFonts w:ascii="Arial" w:hAnsi="Arial" w:cs="Arial"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75B09C1" wp14:editId="6A92033B">
                  <wp:simplePos x="0" y="0"/>
                  <wp:positionH relativeFrom="column">
                    <wp:posOffset>1303020</wp:posOffset>
                  </wp:positionH>
                  <wp:positionV relativeFrom="paragraph">
                    <wp:posOffset>184785</wp:posOffset>
                  </wp:positionV>
                  <wp:extent cx="3580765" cy="2618615"/>
                  <wp:effectExtent l="0" t="0" r="63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0"/>
                          <a:stretch/>
                        </pic:blipFill>
                        <pic:spPr bwMode="auto">
                          <a:xfrm>
                            <a:off x="0" y="0"/>
                            <a:ext cx="3584322" cy="262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9C4409" w:rsidP="009C440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PGIRE</w:t>
            </w:r>
          </w:p>
          <w:p w:rsidR="00D62059" w:rsidRDefault="00423C16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1350645</wp:posOffset>
                  </wp:positionH>
                  <wp:positionV relativeFrom="paragraph">
                    <wp:posOffset>149860</wp:posOffset>
                  </wp:positionV>
                  <wp:extent cx="3562350" cy="2409825"/>
                  <wp:effectExtent l="0" t="0" r="0" b="952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41"/>
                          <a:stretch/>
                        </pic:blipFill>
                        <pic:spPr bwMode="auto">
                          <a:xfrm>
                            <a:off x="0" y="0"/>
                            <a:ext cx="35623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B47FE" w:rsidRDefault="007B47FE" w:rsidP="009C440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C4409" w:rsidRDefault="009C4409" w:rsidP="009C440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CO"/>
              </w:rPr>
              <w:t>PROYECTOS PEDAGOGICOS TRANSVERSALES</w:t>
            </w:r>
          </w:p>
          <w:p w:rsidR="00D62059" w:rsidRDefault="00423C16" w:rsidP="00D62059">
            <w:pPr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139700</wp:posOffset>
                  </wp:positionV>
                  <wp:extent cx="3714750" cy="2486025"/>
                  <wp:effectExtent l="0" t="0" r="0" b="952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51"/>
                          <a:stretch/>
                        </pic:blipFill>
                        <pic:spPr bwMode="auto">
                          <a:xfrm>
                            <a:off x="0" y="0"/>
                            <a:ext cx="37147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D62059" w:rsidRDefault="00D62059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D04BD" w:rsidRDefault="009D04BD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D04BD" w:rsidRDefault="009D04BD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D04BD" w:rsidRDefault="009D04BD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B47FE" w:rsidRDefault="007B47F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B47FE" w:rsidRDefault="007B47F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7B47FE" w:rsidRDefault="007B47FE" w:rsidP="009A738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  <w:lang w:val="es-CO"/>
              </w:rPr>
            </w:pPr>
          </w:p>
          <w:p w:rsidR="009D04BD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B47FE">
              <w:rPr>
                <w:rFonts w:ascii="Arial" w:hAnsi="Arial" w:cs="Arial"/>
                <w:b/>
                <w:sz w:val="22"/>
                <w:szCs w:val="22"/>
                <w:lang w:val="es-CO"/>
              </w:rPr>
              <w:t>LÍDERES DE LOS PPT</w:t>
            </w:r>
          </w:p>
          <w:p w:rsidR="007B47FE" w:rsidRDefault="00423C16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 w:rsidRPr="007B47FE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149860</wp:posOffset>
                  </wp:positionV>
                  <wp:extent cx="3724275" cy="246697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21" b="7017"/>
                          <a:stretch/>
                        </pic:blipFill>
                        <pic:spPr bwMode="auto">
                          <a:xfrm>
                            <a:off x="0" y="0"/>
                            <a:ext cx="372427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s-CO"/>
              </w:rPr>
              <w:t>EQUIPOS DE GESTIÓN</w:t>
            </w: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493D54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D325A47" wp14:editId="4FBE3553">
                  <wp:simplePos x="0" y="0"/>
                  <wp:positionH relativeFrom="column">
                    <wp:posOffset>3017520</wp:posOffset>
                  </wp:positionH>
                  <wp:positionV relativeFrom="paragraph">
                    <wp:posOffset>62230</wp:posOffset>
                  </wp:positionV>
                  <wp:extent cx="2745740" cy="2466975"/>
                  <wp:effectExtent l="0" t="0" r="0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2"/>
                          <a:stretch/>
                        </pic:blipFill>
                        <pic:spPr bwMode="auto">
                          <a:xfrm>
                            <a:off x="0" y="0"/>
                            <a:ext cx="2745740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4BB9430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52705</wp:posOffset>
                  </wp:positionV>
                  <wp:extent cx="2761597" cy="2438400"/>
                  <wp:effectExtent l="0" t="0" r="127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597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493D54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3048000</wp:posOffset>
                  </wp:positionH>
                  <wp:positionV relativeFrom="paragraph">
                    <wp:posOffset>171450</wp:posOffset>
                  </wp:positionV>
                  <wp:extent cx="2733675" cy="2276475"/>
                  <wp:effectExtent l="0" t="0" r="9525" b="952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3"/>
                          <a:stretch/>
                        </pic:blipFill>
                        <pic:spPr bwMode="auto">
                          <a:xfrm>
                            <a:off x="0" y="0"/>
                            <a:ext cx="27336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112396</wp:posOffset>
                  </wp:positionH>
                  <wp:positionV relativeFrom="paragraph">
                    <wp:posOffset>161925</wp:posOffset>
                  </wp:positionV>
                  <wp:extent cx="2762250" cy="2352675"/>
                  <wp:effectExtent l="0" t="0" r="0" b="9525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94"/>
                          <a:stretch/>
                        </pic:blipFill>
                        <pic:spPr bwMode="auto">
                          <a:xfrm>
                            <a:off x="0" y="0"/>
                            <a:ext cx="2762250" cy="235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7B47FE" w:rsidRDefault="007B47FE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D17FBB9" wp14:editId="64A18EE5">
                      <wp:extent cx="304800" cy="304800"/>
                      <wp:effectExtent l="0" t="0" r="0" b="0"/>
                      <wp:docPr id="10" name="AutoShape 3" descr="blob:https://web.whatsapp.com/742926c1-3644-4a16-a3e4-ef97703bbfca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014C11" id="AutoShape 3" o:spid="_x0000_s1026" alt="blob:https://web.whatsapp.com/742926c1-3644-4a16-a3e4-ef97703bbfc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hFf0z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  <w:p w:rsidR="008445E1" w:rsidRPr="007B47FE" w:rsidRDefault="008445E1" w:rsidP="007B47FE">
            <w:pPr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  <w:lang w:val="es-CO"/>
              </w:rPr>
            </w:pPr>
          </w:p>
        </w:tc>
      </w:tr>
    </w:tbl>
    <w:p w:rsidR="00517A0A" w:rsidRPr="005A5F13" w:rsidRDefault="00517A0A">
      <w:pPr>
        <w:rPr>
          <w:rFonts w:ascii="Arial" w:hAnsi="Arial" w:cs="Arial"/>
          <w:sz w:val="24"/>
          <w:szCs w:val="24"/>
        </w:rPr>
      </w:pPr>
    </w:p>
    <w:sectPr w:rsidR="00517A0A" w:rsidRPr="005A5F13" w:rsidSect="003A77C8">
      <w:headerReference w:type="default" r:id="rId15"/>
      <w:footerReference w:type="default" r:id="rId16"/>
      <w:pgSz w:w="12240" w:h="15840" w:code="1"/>
      <w:pgMar w:top="1701" w:right="1134" w:bottom="1701" w:left="1701" w:header="567" w:footer="113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5138" w:rsidRDefault="00A25138">
      <w:r>
        <w:separator/>
      </w:r>
    </w:p>
  </w:endnote>
  <w:endnote w:type="continuationSeparator" w:id="0">
    <w:p w:rsidR="00A25138" w:rsidRDefault="00A2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5484" w:rsidRPr="00EA3B22" w:rsidRDefault="00EA5484" w:rsidP="00EA5484">
    <w:pPr>
      <w:pStyle w:val="Piedepgina"/>
      <w:jc w:val="center"/>
      <w:rPr>
        <w:rFonts w:ascii="Bradley Hand ITC" w:hAnsi="Bradley Hand ITC"/>
        <w:b/>
        <w:iCs/>
        <w:sz w:val="16"/>
        <w:szCs w:val="16"/>
      </w:rPr>
    </w:pPr>
    <w:bookmarkStart w:id="2" w:name="_Hlk182246750"/>
    <w:bookmarkStart w:id="3" w:name="_Hlk182410964"/>
    <w:bookmarkStart w:id="4" w:name="_Hlk182410965"/>
    <w:bookmarkStart w:id="5" w:name="_Hlk182418714"/>
    <w:bookmarkStart w:id="6" w:name="_Hlk182418715"/>
    <w:bookmarkStart w:id="7" w:name="_Hlk182641735"/>
    <w:bookmarkStart w:id="8" w:name="_Hlk182641736"/>
    <w:bookmarkStart w:id="9" w:name="_Hlk182679437"/>
    <w:bookmarkStart w:id="10" w:name="_Hlk182679438"/>
    <w:bookmarkStart w:id="11" w:name="_Hlk182689017"/>
    <w:bookmarkStart w:id="12" w:name="_Hlk182689018"/>
    <w:bookmarkStart w:id="13" w:name="_Hlk182692639"/>
    <w:bookmarkStart w:id="14" w:name="_Hlk182692640"/>
    <w:bookmarkStart w:id="15" w:name="_Hlk182692645"/>
    <w:bookmarkStart w:id="16" w:name="_Hlk182692646"/>
    <w:bookmarkStart w:id="17" w:name="_Hlk182693262"/>
    <w:bookmarkStart w:id="18" w:name="_Hlk182693263"/>
    <w:r w:rsidRPr="00EA3B22">
      <w:rPr>
        <w:rFonts w:ascii="Bradley Hand ITC" w:hAnsi="Bradley Hand ITC"/>
        <w:b/>
        <w:iCs/>
        <w:sz w:val="16"/>
        <w:szCs w:val="16"/>
      </w:rPr>
      <w:t>CENTRO EDUCATIVO RURAL EL CHAMIZÓN</w:t>
    </w:r>
  </w:p>
  <w:p w:rsidR="00EA5484" w:rsidRPr="00EA3B22" w:rsidRDefault="00EA5484" w:rsidP="00EA5484">
    <w:pPr>
      <w:pStyle w:val="Piedepgina"/>
      <w:jc w:val="center"/>
      <w:rPr>
        <w:i/>
        <w:iCs/>
        <w:sz w:val="16"/>
        <w:szCs w:val="16"/>
      </w:rPr>
    </w:pPr>
    <w:r w:rsidRPr="00EA3B22">
      <w:rPr>
        <w:i/>
        <w:iCs/>
        <w:sz w:val="16"/>
        <w:szCs w:val="16"/>
      </w:rPr>
      <w:t>Vereda El Chamizón, Sector de Maracaibo, municipio El Carmen</w:t>
    </w:r>
  </w:p>
  <w:p w:rsidR="00EA5484" w:rsidRPr="00EA3B22" w:rsidRDefault="00EA5484" w:rsidP="00EA5484">
    <w:pPr>
      <w:jc w:val="center"/>
      <w:rPr>
        <w:sz w:val="16"/>
        <w:szCs w:val="16"/>
      </w:rPr>
    </w:pPr>
    <w:r w:rsidRPr="00EA3B22">
      <w:rPr>
        <w:sz w:val="16"/>
        <w:szCs w:val="16"/>
      </w:rPr>
      <w:t>Yapara2009@hotmail.com</w:t>
    </w:r>
    <w:r w:rsidRPr="00EA3B22">
      <w:rPr>
        <w:b/>
        <w:bCs/>
        <w:sz w:val="16"/>
        <w:szCs w:val="16"/>
      </w:rPr>
      <w:t xml:space="preserve"> - </w:t>
    </w:r>
    <w:r w:rsidRPr="00EA3B22">
      <w:rPr>
        <w:i/>
        <w:iCs/>
        <w:sz w:val="16"/>
        <w:szCs w:val="16"/>
      </w:rPr>
      <w:t>Celular</w:t>
    </w:r>
    <w:r w:rsidRPr="00EA3B22">
      <w:rPr>
        <w:sz w:val="16"/>
        <w:szCs w:val="16"/>
      </w:rPr>
      <w:t xml:space="preserve"> 3107510170</w:t>
    </w:r>
  </w:p>
  <w:bookmarkEnd w:id="2"/>
  <w:bookmarkEnd w:id="3"/>
  <w:bookmarkEnd w:id="4"/>
  <w:bookmarkEnd w:id="5"/>
  <w:bookmarkEnd w:id="6"/>
  <w:bookmarkEnd w:id="7"/>
  <w:bookmarkEnd w:id="8"/>
  <w:bookmarkEnd w:id="9"/>
  <w:bookmarkEnd w:id="10"/>
  <w:bookmarkEnd w:id="11"/>
  <w:bookmarkEnd w:id="12"/>
  <w:bookmarkEnd w:id="13"/>
  <w:bookmarkEnd w:id="14"/>
  <w:bookmarkEnd w:id="15"/>
  <w:bookmarkEnd w:id="16"/>
  <w:bookmarkEnd w:id="17"/>
  <w:bookmarkEnd w:id="18"/>
  <w:p w:rsidR="00EA5484" w:rsidRPr="00EA3B22" w:rsidRDefault="00EA5484" w:rsidP="00EA5484">
    <w:pPr>
      <w:pStyle w:val="Piedepgina"/>
      <w:rPr>
        <w:sz w:val="16"/>
        <w:szCs w:val="16"/>
      </w:rPr>
    </w:pPr>
  </w:p>
  <w:p w:rsidR="00315401" w:rsidRPr="00315401" w:rsidRDefault="00315401" w:rsidP="00315401">
    <w:pPr>
      <w:pBdr>
        <w:bottom w:val="single" w:sz="8" w:space="0" w:color="000000"/>
      </w:pBdr>
      <w:tabs>
        <w:tab w:val="center" w:pos="4252"/>
        <w:tab w:val="right" w:pos="8504"/>
      </w:tabs>
      <w:suppressAutoHyphens/>
      <w:ind w:right="360"/>
      <w:jc w:val="center"/>
      <w:rPr>
        <w:rFonts w:ascii="Blackadder ITC" w:hAnsi="Blackadder ITC" w:cs="Arial"/>
        <w:b/>
        <w:sz w:val="32"/>
        <w:szCs w:val="32"/>
        <w:lang w:val="es-MX" w:eastAsia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5138" w:rsidRDefault="00A25138">
      <w:r>
        <w:separator/>
      </w:r>
    </w:p>
  </w:footnote>
  <w:footnote w:type="continuationSeparator" w:id="0">
    <w:p w:rsidR="00A25138" w:rsidRDefault="00A2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Normal"/>
      <w:tblpPr w:leftFromText="141" w:rightFromText="141" w:vertAnchor="page" w:horzAnchor="margin" w:tblpXSpec="center" w:tblpY="511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271"/>
      <w:gridCol w:w="7938"/>
      <w:gridCol w:w="1276"/>
    </w:tblGrid>
    <w:tr w:rsidR="00EA5484" w:rsidRPr="00A44048" w:rsidTr="00EA5484">
      <w:trPr>
        <w:trHeight w:val="1261"/>
      </w:trPr>
      <w:tc>
        <w:tcPr>
          <w:tcW w:w="1271" w:type="dxa"/>
        </w:tcPr>
        <w:p w:rsidR="00EA5484" w:rsidRPr="00A44048" w:rsidRDefault="00EA5484" w:rsidP="00EA5484">
          <w:pPr>
            <w:spacing w:before="8"/>
            <w:rPr>
              <w:rFonts w:ascii="Times New Roman" w:eastAsia="Tahoma" w:hAnsi="Tahoma" w:cs="Tahoma"/>
              <w:sz w:val="12"/>
            </w:rPr>
          </w:pPr>
          <w:bookmarkStart w:id="1" w:name="_Hlk182246287"/>
          <w:r w:rsidRPr="002909A5">
            <w:rPr>
              <w:rFonts w:ascii="Tahoma" w:eastAsia="Tahoma" w:hAnsi="Tahoma" w:cs="Tahoma"/>
              <w:noProof/>
            </w:rPr>
            <w:drawing>
              <wp:anchor distT="0" distB="0" distL="114300" distR="114300" simplePos="0" relativeHeight="251660288" behindDoc="0" locked="0" layoutInCell="1" allowOverlap="1" wp14:anchorId="37E6C7A8" wp14:editId="2B865791">
                <wp:simplePos x="0" y="0"/>
                <wp:positionH relativeFrom="column">
                  <wp:posOffset>38100</wp:posOffset>
                </wp:positionH>
                <wp:positionV relativeFrom="paragraph">
                  <wp:posOffset>66040</wp:posOffset>
                </wp:positionV>
                <wp:extent cx="707001" cy="718457"/>
                <wp:effectExtent l="0" t="0" r="0" b="5715"/>
                <wp:wrapNone/>
                <wp:docPr id="1765274601" name="Imagen 1765274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7001" cy="7184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EA5484" w:rsidRPr="00A44048" w:rsidRDefault="00EA5484" w:rsidP="00EA5484">
          <w:pPr>
            <w:ind w:left="-16" w:right="-58"/>
            <w:rPr>
              <w:rFonts w:ascii="Times New Roman" w:eastAsia="Tahoma" w:hAnsi="Tahoma" w:cs="Tahoma"/>
              <w:sz w:val="20"/>
            </w:rPr>
          </w:pPr>
        </w:p>
      </w:tc>
      <w:tc>
        <w:tcPr>
          <w:tcW w:w="7938" w:type="dxa"/>
        </w:tcPr>
        <w:p w:rsidR="00EA5484" w:rsidRPr="00EA5484" w:rsidRDefault="00EA5484" w:rsidP="00EA5484">
          <w:pPr>
            <w:jc w:val="center"/>
            <w:rPr>
              <w:rFonts w:ascii="Calisto MT" w:hAnsi="Calisto MT"/>
              <w:b/>
              <w:spacing w:val="1"/>
              <w:sz w:val="20"/>
              <w:szCs w:val="20"/>
              <w:lang w:val="es-CO"/>
            </w:rPr>
          </w:pPr>
          <w:r w:rsidRPr="00EA5484">
            <w:rPr>
              <w:rFonts w:ascii="Calisto MT" w:hAnsi="Calisto MT"/>
              <w:b/>
              <w:sz w:val="20"/>
              <w:szCs w:val="20"/>
              <w:lang w:val="es-CO"/>
            </w:rPr>
            <w:t>República de Colombia</w:t>
          </w:r>
          <w:r w:rsidRPr="00EA5484">
            <w:rPr>
              <w:rFonts w:ascii="Calisto MT" w:hAnsi="Calisto MT"/>
              <w:b/>
              <w:spacing w:val="1"/>
              <w:sz w:val="20"/>
              <w:szCs w:val="20"/>
              <w:lang w:val="es-CO"/>
            </w:rPr>
            <w:t xml:space="preserve"> </w:t>
          </w:r>
        </w:p>
        <w:p w:rsidR="00EA5484" w:rsidRPr="00EA5484" w:rsidRDefault="00EA5484" w:rsidP="00EA5484">
          <w:pPr>
            <w:jc w:val="center"/>
            <w:rPr>
              <w:b/>
              <w:color w:val="FF0000"/>
              <w:sz w:val="20"/>
              <w:szCs w:val="20"/>
              <w:lang w:val="es-CO"/>
            </w:rPr>
          </w:pPr>
          <w:r w:rsidRPr="00EA5484">
            <w:rPr>
              <w:b/>
              <w:color w:val="FF0000"/>
              <w:sz w:val="20"/>
              <w:szCs w:val="20"/>
              <w:lang w:val="es-CO"/>
            </w:rPr>
            <w:t>CENTRO EDUCATIVO RURAL “EL CHAMIZÓN”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Aprobación consagrada en el Decreto 000597 del 24 de mayo de 2011.  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Resolución de Carácter Oficial </w:t>
          </w:r>
          <w:proofErr w:type="spellStart"/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>N°</w:t>
          </w:r>
          <w:proofErr w:type="spellEnd"/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 008945 del 31 de octubre del 2024.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b/>
              <w:sz w:val="20"/>
              <w:szCs w:val="20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 xml:space="preserve"> Nit. No. 900200108 – 1</w:t>
          </w:r>
        </w:p>
        <w:p w:rsidR="00EA5484" w:rsidRPr="00EA5484" w:rsidRDefault="00EA5484" w:rsidP="00EA5484">
          <w:pPr>
            <w:jc w:val="center"/>
            <w:rPr>
              <w:rFonts w:ascii="Californian FB" w:hAnsi="Californian FB"/>
              <w:sz w:val="24"/>
              <w:lang w:val="es-CO"/>
            </w:rPr>
          </w:pPr>
          <w:r w:rsidRPr="00EA5484">
            <w:rPr>
              <w:rFonts w:ascii="Californian FB" w:hAnsi="Californian FB"/>
              <w:b/>
              <w:sz w:val="20"/>
              <w:szCs w:val="20"/>
              <w:lang w:val="es-CO"/>
            </w:rPr>
            <w:t>El Carmen, N. S.</w:t>
          </w:r>
        </w:p>
      </w:tc>
      <w:tc>
        <w:tcPr>
          <w:tcW w:w="1276" w:type="dxa"/>
        </w:tcPr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  <w:r w:rsidRPr="002909A5">
            <w:rPr>
              <w:rFonts w:ascii="Tahoma" w:eastAsia="Tahoma" w:hAnsi="Tahoma" w:cs="Tahoma"/>
              <w:noProof/>
            </w:rPr>
            <w:drawing>
              <wp:anchor distT="0" distB="0" distL="114300" distR="114300" simplePos="0" relativeHeight="251661312" behindDoc="0" locked="0" layoutInCell="1" allowOverlap="1" wp14:anchorId="5BDA1FDA" wp14:editId="5A04E7A7">
                <wp:simplePos x="0" y="0"/>
                <wp:positionH relativeFrom="column">
                  <wp:posOffset>67310</wp:posOffset>
                </wp:positionH>
                <wp:positionV relativeFrom="paragraph">
                  <wp:posOffset>79375</wp:posOffset>
                </wp:positionV>
                <wp:extent cx="666750" cy="765810"/>
                <wp:effectExtent l="0" t="0" r="0" b="0"/>
                <wp:wrapNone/>
                <wp:docPr id="1765274602" name="Imagen 1765274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750" cy="765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44048">
            <w:rPr>
              <w:rFonts w:eastAsia="Tahoma" w:hAnsi="Tahoma" w:cs="Tahoma"/>
              <w:noProof/>
              <w:sz w:val="24"/>
              <w:lang w:val="es-CO"/>
            </w:rPr>
            <w:drawing>
              <wp:anchor distT="0" distB="0" distL="114300" distR="114300" simplePos="0" relativeHeight="251659264" behindDoc="0" locked="0" layoutInCell="1" allowOverlap="1" wp14:anchorId="0937DC5F" wp14:editId="3F0DCECD">
                <wp:simplePos x="0" y="0"/>
                <wp:positionH relativeFrom="column">
                  <wp:posOffset>6465570</wp:posOffset>
                </wp:positionH>
                <wp:positionV relativeFrom="paragraph">
                  <wp:posOffset>136525</wp:posOffset>
                </wp:positionV>
                <wp:extent cx="542925" cy="576580"/>
                <wp:effectExtent l="0" t="3175" r="1905" b="1270"/>
                <wp:wrapNone/>
                <wp:docPr id="5" name="Imagen 5" descr="D:\descargas\ESCUDO DE COLOMBI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91" descr="D:\descargas\ESCUDO DE COLOMBI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</w:p>
        <w:p w:rsidR="00EA5484" w:rsidRPr="00EA5484" w:rsidRDefault="00EA5484" w:rsidP="00EA5484">
          <w:pPr>
            <w:rPr>
              <w:rFonts w:ascii="Times New Roman" w:eastAsia="Tahoma" w:hAnsi="Tahoma" w:cs="Tahoma"/>
              <w:sz w:val="24"/>
              <w:lang w:val="es-CO"/>
            </w:rPr>
          </w:pPr>
        </w:p>
        <w:p w:rsidR="00EA5484" w:rsidRPr="00EA5484" w:rsidRDefault="00EA5484" w:rsidP="00EA5484">
          <w:pPr>
            <w:spacing w:line="259" w:lineRule="auto"/>
            <w:ind w:left="506" w:right="357" w:firstLine="172"/>
            <w:rPr>
              <w:rFonts w:ascii="Tahoma" w:eastAsia="Tahoma" w:hAnsi="Tahoma" w:cs="Tahoma"/>
              <w:b/>
              <w:sz w:val="24"/>
              <w:lang w:val="es-CO"/>
            </w:rPr>
          </w:pPr>
        </w:p>
      </w:tc>
    </w:tr>
    <w:bookmarkEnd w:id="1"/>
  </w:tbl>
  <w:p w:rsidR="00517A0A" w:rsidRPr="00EA5484" w:rsidRDefault="00517A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5pt;height:10.5pt" o:bullet="t">
        <v:imagedata r:id="rId1" o:title="mso446"/>
      </v:shape>
    </w:pict>
  </w:numPicBullet>
  <w:abstractNum w:abstractNumId="0" w15:restartNumberingAfterBreak="0">
    <w:nsid w:val="FFFFFF1D"/>
    <w:multiLevelType w:val="multilevel"/>
    <w:tmpl w:val="3A32D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B41944"/>
    <w:multiLevelType w:val="hybridMultilevel"/>
    <w:tmpl w:val="0C1E3F10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561167"/>
    <w:multiLevelType w:val="hybridMultilevel"/>
    <w:tmpl w:val="2E56FAC2"/>
    <w:lvl w:ilvl="0" w:tplc="99F25AE6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D070CD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E523AE"/>
    <w:multiLevelType w:val="hybridMultilevel"/>
    <w:tmpl w:val="20E08A4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209AA"/>
    <w:multiLevelType w:val="hybridMultilevel"/>
    <w:tmpl w:val="CF9649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7F338C"/>
    <w:multiLevelType w:val="hybridMultilevel"/>
    <w:tmpl w:val="6E4E45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DC74AB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CB0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434CF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E41225"/>
    <w:multiLevelType w:val="hybridMultilevel"/>
    <w:tmpl w:val="A970B7FE"/>
    <w:lvl w:ilvl="0" w:tplc="0C0A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5BC1B9B"/>
    <w:multiLevelType w:val="hybridMultilevel"/>
    <w:tmpl w:val="6FDA59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D244C6"/>
    <w:multiLevelType w:val="hybridMultilevel"/>
    <w:tmpl w:val="54406E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4A4178"/>
    <w:multiLevelType w:val="multilevel"/>
    <w:tmpl w:val="F4F28A9E"/>
    <w:lvl w:ilvl="0">
      <w:start w:val="1"/>
      <w:numFmt w:val="none"/>
      <w:pStyle w:val="Preambulo"/>
      <w:suff w:val="nothing"/>
      <w:lvlText w:val="PREAMBULO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4"/>
      </w:rPr>
    </w:lvl>
    <w:lvl w:ilvl="1">
      <w:start w:val="1"/>
      <w:numFmt w:val="none"/>
      <w:pStyle w:val="TtuloPreliminar"/>
      <w:suff w:val="nothing"/>
      <w:lvlText w:val="TITULO PRELIMINAR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z w:val="24"/>
      </w:rPr>
    </w:lvl>
    <w:lvl w:ilvl="2">
      <w:start w:val="1"/>
      <w:numFmt w:val="upperRoman"/>
      <w:pStyle w:val="CaptuloPreliminar"/>
      <w:suff w:val="nothing"/>
      <w:lvlText w:val="CAPITULO %3"/>
      <w:lvlJc w:val="left"/>
      <w:pPr>
        <w:ind w:left="0" w:firstLine="0"/>
      </w:pPr>
      <w:rPr>
        <w:rFonts w:ascii="Arial" w:hAnsi="Arial" w:hint="default"/>
        <w:b/>
        <w:i w:val="0"/>
        <w:caps/>
        <w:sz w:val="22"/>
      </w:rPr>
    </w:lvl>
    <w:lvl w:ilvl="3">
      <w:start w:val="1"/>
      <w:numFmt w:val="decimal"/>
      <w:lvlRestart w:val="0"/>
      <w:pStyle w:val="Artculo"/>
      <w:suff w:val="nothing"/>
      <w:lvlText w:val="ARTICULO %4.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4">
      <w:start w:val="1"/>
      <w:numFmt w:val="ordinal"/>
      <w:pStyle w:val="PargrafoNumerado"/>
      <w:suff w:val="nothing"/>
      <w:lvlText w:val="PARAGRAFO %5. "/>
      <w:lvlJc w:val="left"/>
      <w:pPr>
        <w:ind w:left="0" w:firstLine="0"/>
      </w:pPr>
      <w:rPr>
        <w:rFonts w:ascii="Arial" w:hAnsi="Arial" w:hint="default"/>
        <w:b/>
        <w:i w:val="0"/>
        <w:sz w:val="22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3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6"/>
  </w:num>
  <w:num w:numId="13">
    <w:abstractNumId w:val="5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A0A"/>
    <w:rsid w:val="000211B1"/>
    <w:rsid w:val="00037976"/>
    <w:rsid w:val="00041F72"/>
    <w:rsid w:val="00053FFB"/>
    <w:rsid w:val="00083275"/>
    <w:rsid w:val="00087830"/>
    <w:rsid w:val="000E0DCC"/>
    <w:rsid w:val="00107E73"/>
    <w:rsid w:val="00111EAF"/>
    <w:rsid w:val="00122106"/>
    <w:rsid w:val="00161556"/>
    <w:rsid w:val="001A1BBF"/>
    <w:rsid w:val="001C54CB"/>
    <w:rsid w:val="001D0097"/>
    <w:rsid w:val="00211FE8"/>
    <w:rsid w:val="00222071"/>
    <w:rsid w:val="00315401"/>
    <w:rsid w:val="00325FEC"/>
    <w:rsid w:val="00334A66"/>
    <w:rsid w:val="00383BBD"/>
    <w:rsid w:val="003847D9"/>
    <w:rsid w:val="003853E6"/>
    <w:rsid w:val="003A77C8"/>
    <w:rsid w:val="003D2DDC"/>
    <w:rsid w:val="003E37C0"/>
    <w:rsid w:val="004021E6"/>
    <w:rsid w:val="00423C16"/>
    <w:rsid w:val="004705A7"/>
    <w:rsid w:val="004717B5"/>
    <w:rsid w:val="00471A09"/>
    <w:rsid w:val="00493D54"/>
    <w:rsid w:val="004B3965"/>
    <w:rsid w:val="004E4591"/>
    <w:rsid w:val="004F47C4"/>
    <w:rsid w:val="00517A0A"/>
    <w:rsid w:val="005259BF"/>
    <w:rsid w:val="00536639"/>
    <w:rsid w:val="00566903"/>
    <w:rsid w:val="005A5F13"/>
    <w:rsid w:val="005B359C"/>
    <w:rsid w:val="005B49FD"/>
    <w:rsid w:val="005B4E15"/>
    <w:rsid w:val="005D0D15"/>
    <w:rsid w:val="005F2A7A"/>
    <w:rsid w:val="006077A1"/>
    <w:rsid w:val="00660E87"/>
    <w:rsid w:val="006616B1"/>
    <w:rsid w:val="006A6AA2"/>
    <w:rsid w:val="006E350A"/>
    <w:rsid w:val="006F0DA0"/>
    <w:rsid w:val="00707CB8"/>
    <w:rsid w:val="00717549"/>
    <w:rsid w:val="0076734C"/>
    <w:rsid w:val="007B47FE"/>
    <w:rsid w:val="007C711A"/>
    <w:rsid w:val="008376E6"/>
    <w:rsid w:val="008445E1"/>
    <w:rsid w:val="00887D4E"/>
    <w:rsid w:val="008A463D"/>
    <w:rsid w:val="008C3AB6"/>
    <w:rsid w:val="008D55F5"/>
    <w:rsid w:val="008E3584"/>
    <w:rsid w:val="008E7ED8"/>
    <w:rsid w:val="009255D6"/>
    <w:rsid w:val="00927EC8"/>
    <w:rsid w:val="009A22DD"/>
    <w:rsid w:val="009A7386"/>
    <w:rsid w:val="009C4409"/>
    <w:rsid w:val="009D04BD"/>
    <w:rsid w:val="00A1582A"/>
    <w:rsid w:val="00A25138"/>
    <w:rsid w:val="00A34161"/>
    <w:rsid w:val="00A73BD4"/>
    <w:rsid w:val="00AC138C"/>
    <w:rsid w:val="00AE012F"/>
    <w:rsid w:val="00AE195A"/>
    <w:rsid w:val="00AE2F42"/>
    <w:rsid w:val="00B337A8"/>
    <w:rsid w:val="00B37BBE"/>
    <w:rsid w:val="00B55EDA"/>
    <w:rsid w:val="00B950BD"/>
    <w:rsid w:val="00BA4463"/>
    <w:rsid w:val="00BC3AC0"/>
    <w:rsid w:val="00C06121"/>
    <w:rsid w:val="00C16E88"/>
    <w:rsid w:val="00C33AF6"/>
    <w:rsid w:val="00C3577E"/>
    <w:rsid w:val="00C75A2F"/>
    <w:rsid w:val="00CB3271"/>
    <w:rsid w:val="00CC1BDF"/>
    <w:rsid w:val="00CC1BE0"/>
    <w:rsid w:val="00D0016A"/>
    <w:rsid w:val="00D006E4"/>
    <w:rsid w:val="00D17E88"/>
    <w:rsid w:val="00D24DB1"/>
    <w:rsid w:val="00D43EE8"/>
    <w:rsid w:val="00D507CE"/>
    <w:rsid w:val="00D5091A"/>
    <w:rsid w:val="00D558F7"/>
    <w:rsid w:val="00D62059"/>
    <w:rsid w:val="00D71176"/>
    <w:rsid w:val="00DB0C65"/>
    <w:rsid w:val="00E51AC6"/>
    <w:rsid w:val="00E92CFA"/>
    <w:rsid w:val="00EA5484"/>
    <w:rsid w:val="00EC1CD3"/>
    <w:rsid w:val="00ED25AD"/>
    <w:rsid w:val="00EF03E3"/>
    <w:rsid w:val="00F11C85"/>
    <w:rsid w:val="00F12B4A"/>
    <w:rsid w:val="00F361D8"/>
    <w:rsid w:val="00F362A2"/>
    <w:rsid w:val="00F84891"/>
    <w:rsid w:val="00FB507B"/>
    <w:rsid w:val="00FC6C47"/>
    <w:rsid w:val="00FD14B3"/>
    <w:rsid w:val="00FE3238"/>
    <w:rsid w:val="00FF4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DA059B1-83E5-4372-A289-27CDD8560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lang w:eastAsia="es-CO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Bookman Old Style" w:hAnsi="Bookman Old Style"/>
      <w:sz w:val="24"/>
    </w:rPr>
  </w:style>
  <w:style w:type="paragraph" w:styleId="Ttulo2">
    <w:name w:val="heading 2"/>
    <w:basedOn w:val="Normal"/>
    <w:next w:val="Normal"/>
    <w:qFormat/>
    <w:pPr>
      <w:keepNext/>
      <w:ind w:left="4956" w:firstLine="6"/>
      <w:jc w:val="both"/>
      <w:outlineLvl w:val="1"/>
    </w:pPr>
    <w:rPr>
      <w:rFonts w:ascii="Bookman Old Style" w:hAnsi="Bookman Old Style"/>
      <w:sz w:val="24"/>
    </w:rPr>
  </w:style>
  <w:style w:type="paragraph" w:styleId="Ttulo3">
    <w:name w:val="heading 3"/>
    <w:basedOn w:val="Normal"/>
    <w:next w:val="Normal"/>
    <w:qFormat/>
    <w:pPr>
      <w:keepNext/>
      <w:tabs>
        <w:tab w:val="num" w:pos="441"/>
      </w:tabs>
      <w:jc w:val="both"/>
      <w:outlineLvl w:val="2"/>
    </w:pPr>
    <w:rPr>
      <w:rFonts w:ascii="Bookman Old Style" w:hAnsi="Bookman Old Style"/>
      <w:b/>
      <w:sz w:val="24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ascii="Bookman Old Style" w:hAnsi="Bookman Old Style"/>
      <w:b/>
      <w:i/>
      <w:sz w:val="24"/>
    </w:rPr>
  </w:style>
  <w:style w:type="paragraph" w:styleId="Ttulo5">
    <w:name w:val="heading 5"/>
    <w:basedOn w:val="Normal"/>
    <w:next w:val="Normal"/>
    <w:qFormat/>
    <w:pPr>
      <w:keepNext/>
      <w:jc w:val="both"/>
      <w:outlineLvl w:val="4"/>
    </w:pPr>
    <w:rPr>
      <w:rFonts w:ascii="Bookman Old Style" w:hAnsi="Bookman Old Style"/>
      <w:i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Bookman Old Style" w:hAnsi="Bookman Old Style"/>
      <w:b/>
      <w:i/>
      <w:sz w:val="28"/>
    </w:rPr>
  </w:style>
  <w:style w:type="paragraph" w:styleId="Ttulo7">
    <w:name w:val="heading 7"/>
    <w:basedOn w:val="Normal"/>
    <w:next w:val="Normal"/>
    <w:qFormat/>
    <w:pPr>
      <w:keepNext/>
      <w:jc w:val="both"/>
      <w:outlineLvl w:val="6"/>
    </w:pPr>
    <w:rPr>
      <w:rFonts w:ascii="Bookman Old Style" w:hAnsi="Bookman Old Style"/>
      <w:b/>
      <w:i/>
      <w:sz w:val="22"/>
    </w:rPr>
  </w:style>
  <w:style w:type="paragraph" w:styleId="Ttulo8">
    <w:name w:val="heading 8"/>
    <w:basedOn w:val="Normal"/>
    <w:next w:val="Normal"/>
    <w:qFormat/>
    <w:pPr>
      <w:keepNext/>
      <w:jc w:val="both"/>
      <w:outlineLvl w:val="7"/>
    </w:pPr>
    <w:rPr>
      <w:rFonts w:ascii="Bookman Old Style" w:hAnsi="Bookman Old Style"/>
      <w:i/>
      <w:sz w:val="22"/>
    </w:rPr>
  </w:style>
  <w:style w:type="paragraph" w:styleId="Ttulo9">
    <w:name w:val="heading 9"/>
    <w:basedOn w:val="Normal"/>
    <w:next w:val="Normal"/>
    <w:qFormat/>
    <w:pPr>
      <w:keepNext/>
      <w:jc w:val="both"/>
      <w:outlineLvl w:val="8"/>
    </w:pPr>
    <w:rPr>
      <w:rFonts w:ascii="Bookman Old Style" w:hAnsi="Bookman Old Style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6"/>
      <w:jc w:val="both"/>
    </w:pPr>
    <w:rPr>
      <w:rFonts w:ascii="Bookman Old Style" w:hAnsi="Bookman Old Style"/>
      <w:sz w:val="24"/>
    </w:rPr>
  </w:style>
  <w:style w:type="paragraph" w:styleId="Textoindependiente">
    <w:name w:val="Body Text"/>
    <w:basedOn w:val="Normal"/>
    <w:pPr>
      <w:jc w:val="both"/>
    </w:pPr>
    <w:rPr>
      <w:rFonts w:ascii="Bookman Old Style" w:hAnsi="Bookman Old Style"/>
      <w:i/>
      <w:sz w:val="24"/>
    </w:rPr>
  </w:style>
  <w:style w:type="paragraph" w:styleId="Textoindependiente2">
    <w:name w:val="Body Text 2"/>
    <w:basedOn w:val="Normal"/>
    <w:pPr>
      <w:jc w:val="both"/>
    </w:pPr>
    <w:rPr>
      <w:rFonts w:ascii="Bookman Old Style" w:hAnsi="Bookman Old Style"/>
      <w:i/>
    </w:rPr>
  </w:style>
  <w:style w:type="paragraph" w:styleId="Textoindependiente3">
    <w:name w:val="Body Text 3"/>
    <w:basedOn w:val="Normal"/>
    <w:pPr>
      <w:jc w:val="center"/>
    </w:pPr>
    <w:rPr>
      <w:rFonts w:ascii="Bookman Old Style" w:hAnsi="Bookman Old Style"/>
      <w:b/>
      <w:i/>
      <w:sz w:val="24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qFormat/>
    <w:pPr>
      <w:jc w:val="center"/>
    </w:pPr>
    <w:rPr>
      <w:rFonts w:ascii="Tahoma" w:hAnsi="Tahoma"/>
      <w:b/>
      <w:sz w:val="24"/>
      <w:lang w:val="es-ES_tradnl" w:eastAsia="es-MX"/>
    </w:rPr>
  </w:style>
  <w:style w:type="character" w:customStyle="1" w:styleId="EncabezadoCar">
    <w:name w:val="Encabezado Car"/>
    <w:uiPriority w:val="99"/>
    <w:rPr>
      <w:lang w:val="es-ES"/>
    </w:rPr>
  </w:style>
  <w:style w:type="paragraph" w:customStyle="1" w:styleId="WW-Textoindependiente2">
    <w:name w:val="WW-Texto independiente 2"/>
    <w:basedOn w:val="Normal"/>
    <w:pPr>
      <w:suppressAutoHyphens/>
      <w:spacing w:line="360" w:lineRule="auto"/>
      <w:jc w:val="both"/>
    </w:pPr>
    <w:rPr>
      <w:rFonts w:ascii="Arial" w:hAnsi="Arial"/>
      <w:lang w:val="cs-CZ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customStyle="1" w:styleId="organismo">
    <w:name w:val="organismo"/>
    <w:basedOn w:val="Normal"/>
    <w:pPr>
      <w:spacing w:before="100" w:after="100"/>
    </w:pPr>
    <w:rPr>
      <w:rFonts w:ascii="Arial" w:hAnsi="Arial"/>
      <w:sz w:val="22"/>
      <w:lang w:val="cs-CZ" w:eastAsia="es-ES"/>
    </w:rPr>
  </w:style>
  <w:style w:type="paragraph" w:customStyle="1" w:styleId="Artculo">
    <w:name w:val="Artículo"/>
    <w:basedOn w:val="Normal"/>
    <w:next w:val="Normal"/>
    <w:pPr>
      <w:numPr>
        <w:ilvl w:val="3"/>
        <w:numId w:val="2"/>
      </w:numPr>
      <w:spacing w:before="200"/>
      <w:jc w:val="both"/>
      <w:outlineLvl w:val="3"/>
    </w:pPr>
    <w:rPr>
      <w:rFonts w:ascii="Arial" w:hAnsi="Arial"/>
      <w:sz w:val="22"/>
      <w:lang w:val="cs-CZ" w:eastAsia="en-US"/>
    </w:rPr>
  </w:style>
  <w:style w:type="paragraph" w:customStyle="1" w:styleId="CaptuloPreliminar">
    <w:name w:val="CapítuloPreliminar"/>
    <w:basedOn w:val="Normal"/>
    <w:next w:val="Normal"/>
    <w:pPr>
      <w:numPr>
        <w:ilvl w:val="2"/>
        <w:numId w:val="2"/>
      </w:numPr>
      <w:spacing w:before="200"/>
      <w:jc w:val="center"/>
      <w:outlineLvl w:val="2"/>
    </w:pPr>
    <w:rPr>
      <w:rFonts w:ascii="Arial" w:hAnsi="Arial"/>
      <w:b/>
      <w:caps/>
      <w:sz w:val="22"/>
      <w:lang w:val="cs-CZ" w:eastAsia="en-US"/>
    </w:rPr>
  </w:style>
  <w:style w:type="paragraph" w:customStyle="1" w:styleId="PargrafoNumerado">
    <w:name w:val="ParágrafoNumerado"/>
    <w:basedOn w:val="Normal"/>
    <w:next w:val="Normal"/>
    <w:pPr>
      <w:numPr>
        <w:ilvl w:val="4"/>
        <w:numId w:val="2"/>
      </w:numPr>
      <w:jc w:val="both"/>
      <w:outlineLvl w:val="4"/>
    </w:pPr>
    <w:rPr>
      <w:rFonts w:ascii="Arial" w:hAnsi="Arial"/>
      <w:sz w:val="22"/>
      <w:lang w:eastAsia="en-US"/>
    </w:rPr>
  </w:style>
  <w:style w:type="paragraph" w:customStyle="1" w:styleId="Preambulo">
    <w:name w:val="Preambulo"/>
    <w:basedOn w:val="Normal"/>
    <w:next w:val="Normal"/>
    <w:pPr>
      <w:numPr>
        <w:numId w:val="2"/>
      </w:numPr>
      <w:jc w:val="center"/>
      <w:outlineLvl w:val="0"/>
    </w:pPr>
    <w:rPr>
      <w:rFonts w:ascii="Arial" w:hAnsi="Arial"/>
      <w:b/>
      <w:caps/>
      <w:sz w:val="22"/>
      <w:lang w:eastAsia="en-US"/>
    </w:rPr>
  </w:style>
  <w:style w:type="paragraph" w:customStyle="1" w:styleId="TtuloPreliminar">
    <w:name w:val="TítuloPreliminar"/>
    <w:basedOn w:val="Normal"/>
    <w:next w:val="Normal"/>
    <w:pPr>
      <w:numPr>
        <w:ilvl w:val="1"/>
        <w:numId w:val="2"/>
      </w:numPr>
      <w:jc w:val="center"/>
      <w:outlineLvl w:val="1"/>
    </w:pPr>
    <w:rPr>
      <w:rFonts w:ascii="Arial" w:hAnsi="Arial"/>
      <w:b/>
      <w:caps/>
      <w:sz w:val="22"/>
      <w:lang w:eastAsia="en-US"/>
    </w:rPr>
  </w:style>
  <w:style w:type="character" w:styleId="Nmerodepgina">
    <w:name w:val="page number"/>
    <w:basedOn w:val="Fuentedeprrafopredeter"/>
  </w:style>
  <w:style w:type="paragraph" w:styleId="Prrafodelista">
    <w:name w:val="List Paragraph"/>
    <w:basedOn w:val="Normal"/>
    <w:uiPriority w:val="72"/>
    <w:rsid w:val="00CC1BE0"/>
    <w:pPr>
      <w:ind w:left="708"/>
    </w:pPr>
  </w:style>
  <w:style w:type="table" w:customStyle="1" w:styleId="TableNormal">
    <w:name w:val="Table Normal"/>
    <w:uiPriority w:val="2"/>
    <w:semiHidden/>
    <w:unhideWhenUsed/>
    <w:qFormat/>
    <w:rsid w:val="00EA548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iedepginaCar">
    <w:name w:val="Pie de página Car"/>
    <w:basedOn w:val="Fuentedeprrafopredeter"/>
    <w:link w:val="Piedepgina"/>
    <w:uiPriority w:val="99"/>
    <w:rsid w:val="00EA5484"/>
    <w:rPr>
      <w:lang w:eastAsia="es-CO"/>
    </w:rPr>
  </w:style>
  <w:style w:type="table" w:styleId="Tablaconcuadrcula">
    <w:name w:val="Table Grid"/>
    <w:basedOn w:val="Tablanormal"/>
    <w:rsid w:val="008E3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08783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087830"/>
  </w:style>
  <w:style w:type="character" w:customStyle="1" w:styleId="TextocomentarioCar">
    <w:name w:val="Texto comentario Car"/>
    <w:basedOn w:val="Fuentedeprrafopredeter"/>
    <w:link w:val="Textocomentario"/>
    <w:semiHidden/>
    <w:rsid w:val="00087830"/>
    <w:rPr>
      <w:lang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08783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semiHidden/>
    <w:rsid w:val="00087830"/>
    <w:rPr>
      <w:b/>
      <w:bCs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ARCHIVOS%20DE%20PROGRAMA\MICROSOFT%20OFFICE\OFFICE\ESE_IMSALU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ESE_IMSALUD</Template>
  <TotalTime>435</TotalTime>
  <Pages>6</Pages>
  <Words>654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José de Cúcuta, Febrero 06 de 2001</vt:lpstr>
    </vt:vector>
  </TitlesOfParts>
  <Company>RCH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José de Cúcuta, Febrero 06 de 2001</dc:title>
  <dc:subject/>
  <dc:creator>INSALUD</dc:creator>
  <cp:keywords/>
  <cp:lastModifiedBy>USUARIO</cp:lastModifiedBy>
  <cp:revision>24</cp:revision>
  <cp:lastPrinted>2025-08-03T02:36:00Z</cp:lastPrinted>
  <dcterms:created xsi:type="dcterms:W3CDTF">2024-07-09T00:43:00Z</dcterms:created>
  <dcterms:modified xsi:type="dcterms:W3CDTF">2025-10-09T00:49:00Z</dcterms:modified>
</cp:coreProperties>
</file>