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A0A" w:rsidRPr="005A5F13" w:rsidRDefault="00517A0A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2907"/>
        <w:gridCol w:w="2196"/>
        <w:gridCol w:w="2517"/>
      </w:tblGrid>
      <w:tr w:rsidR="00517A0A" w:rsidRPr="005A5F13" w:rsidTr="00041F72">
        <w:trPr>
          <w:trHeight w:val="328"/>
        </w:trPr>
        <w:tc>
          <w:tcPr>
            <w:tcW w:w="1815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CIUDAD</w:t>
            </w:r>
            <w:r w:rsidR="00536639">
              <w:rPr>
                <w:rFonts w:ascii="Arial" w:hAnsi="Arial" w:cs="Arial"/>
                <w:b/>
                <w:sz w:val="24"/>
                <w:szCs w:val="24"/>
              </w:rPr>
              <w:t xml:space="preserve"> o MUNICIPIO</w:t>
            </w:r>
          </w:p>
        </w:tc>
        <w:tc>
          <w:tcPr>
            <w:tcW w:w="2907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196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FECHA REUNION</w:t>
            </w:r>
          </w:p>
        </w:tc>
        <w:tc>
          <w:tcPr>
            <w:tcW w:w="2517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PROCESO</w:t>
            </w:r>
          </w:p>
        </w:tc>
      </w:tr>
      <w:tr w:rsidR="00517A0A" w:rsidRPr="005A5F13" w:rsidTr="00041F72">
        <w:tc>
          <w:tcPr>
            <w:tcW w:w="1815" w:type="dxa"/>
          </w:tcPr>
          <w:p w:rsidR="00517A0A" w:rsidRPr="00CB3271" w:rsidRDefault="008D55F5" w:rsidP="008D55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EL CARMEN</w:t>
            </w:r>
          </w:p>
        </w:tc>
        <w:tc>
          <w:tcPr>
            <w:tcW w:w="2907" w:type="dxa"/>
          </w:tcPr>
          <w:p w:rsidR="00517A0A" w:rsidRPr="00CB3271" w:rsidRDefault="00DB0C65" w:rsidP="005A5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SEDE LOS ANDES</w:t>
            </w:r>
          </w:p>
        </w:tc>
        <w:tc>
          <w:tcPr>
            <w:tcW w:w="2196" w:type="dxa"/>
            <w:vAlign w:val="center"/>
          </w:tcPr>
          <w:p w:rsidR="00517A0A" w:rsidRPr="00CB3271" w:rsidRDefault="00DB0C65" w:rsidP="005366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6/10</w:t>
            </w:r>
            <w:r w:rsidR="00CB3271" w:rsidRPr="00CB3271">
              <w:rPr>
                <w:rFonts w:ascii="Arial" w:hAnsi="Arial" w:cs="Arial"/>
                <w:sz w:val="22"/>
                <w:szCs w:val="22"/>
              </w:rPr>
              <w:t>/</w:t>
            </w:r>
            <w:r w:rsidRPr="00CB3271">
              <w:rPr>
                <w:rFonts w:ascii="Arial" w:hAnsi="Arial" w:cs="Arial"/>
                <w:sz w:val="22"/>
                <w:szCs w:val="22"/>
              </w:rPr>
              <w:t>2025</w:t>
            </w:r>
          </w:p>
        </w:tc>
        <w:tc>
          <w:tcPr>
            <w:tcW w:w="2517" w:type="dxa"/>
          </w:tcPr>
          <w:p w:rsidR="00517A0A" w:rsidRPr="00CB3271" w:rsidRDefault="008D55F5" w:rsidP="005366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CER EL CHAMIZÓN</w:t>
            </w:r>
          </w:p>
        </w:tc>
      </w:tr>
      <w:tr w:rsidR="00536639" w:rsidRPr="005A5F13" w:rsidTr="00041F72">
        <w:tc>
          <w:tcPr>
            <w:tcW w:w="6918" w:type="dxa"/>
            <w:gridSpan w:val="3"/>
          </w:tcPr>
          <w:p w:rsidR="00536639" w:rsidRPr="005A5F13" w:rsidRDefault="00536639" w:rsidP="00536639">
            <w:pPr>
              <w:tabs>
                <w:tab w:val="left" w:pos="450"/>
                <w:tab w:val="center" w:pos="99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TEMA</w:t>
            </w:r>
            <w:r w:rsidR="00CC1BE0">
              <w:rPr>
                <w:rFonts w:ascii="Arial" w:hAnsi="Arial" w:cs="Arial"/>
                <w:b/>
                <w:sz w:val="24"/>
                <w:szCs w:val="24"/>
              </w:rPr>
              <w:t xml:space="preserve">S </w:t>
            </w:r>
            <w:r w:rsidRPr="005A5F13">
              <w:rPr>
                <w:rFonts w:ascii="Arial" w:hAnsi="Arial" w:cs="Arial"/>
                <w:b/>
                <w:sz w:val="24"/>
                <w:szCs w:val="24"/>
              </w:rPr>
              <w:t xml:space="preserve"> DE LA REUNION</w:t>
            </w:r>
          </w:p>
        </w:tc>
        <w:tc>
          <w:tcPr>
            <w:tcW w:w="2517" w:type="dxa"/>
          </w:tcPr>
          <w:p w:rsidR="00536639" w:rsidRPr="005A5F13" w:rsidRDefault="005366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Nº ACTA</w:t>
            </w:r>
          </w:p>
        </w:tc>
      </w:tr>
      <w:tr w:rsidR="00536639" w:rsidRPr="00CB3271" w:rsidTr="00041F72">
        <w:tc>
          <w:tcPr>
            <w:tcW w:w="6918" w:type="dxa"/>
            <w:gridSpan w:val="3"/>
          </w:tcPr>
          <w:p w:rsidR="00F361D8" w:rsidRPr="00CB3271" w:rsidRDefault="00F361D8" w:rsidP="005366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0211B1" w:rsidRDefault="00F361D8" w:rsidP="00536639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REVISIÓN Y AJUSTES PERTINENTES AL PROYECTO EDUCATIVO INST</w:t>
            </w:r>
            <w:r w:rsidR="00D42E54">
              <w:rPr>
                <w:rFonts w:ascii="Arial" w:hAnsi="Arial" w:cs="Arial"/>
                <w:sz w:val="22"/>
                <w:szCs w:val="22"/>
              </w:rPr>
              <w:t>I</w:t>
            </w:r>
            <w:r w:rsidRPr="00CB3271">
              <w:rPr>
                <w:rFonts w:ascii="Arial" w:hAnsi="Arial" w:cs="Arial"/>
                <w:sz w:val="22"/>
                <w:szCs w:val="22"/>
              </w:rPr>
              <w:t>TUCIONAL (PEI)</w:t>
            </w:r>
          </w:p>
          <w:p w:rsidR="00170564" w:rsidRPr="00CB3271" w:rsidRDefault="00170564" w:rsidP="005366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17" w:type="dxa"/>
            <w:vAlign w:val="center"/>
          </w:tcPr>
          <w:p w:rsidR="00536639" w:rsidRPr="00CB3271" w:rsidRDefault="00F361D8" w:rsidP="005366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</w:tbl>
    <w:p w:rsidR="00517A0A" w:rsidRPr="00CB3271" w:rsidRDefault="00517A0A">
      <w:pPr>
        <w:rPr>
          <w:rFonts w:ascii="Arial" w:hAnsi="Arial" w:cs="Arial"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8731"/>
      </w:tblGrid>
      <w:tr w:rsidR="00517A0A" w:rsidRPr="00CB3271" w:rsidTr="00A1582A">
        <w:tc>
          <w:tcPr>
            <w:tcW w:w="9498" w:type="dxa"/>
            <w:gridSpan w:val="2"/>
          </w:tcPr>
          <w:p w:rsidR="00517A0A" w:rsidRPr="00CB3271" w:rsidRDefault="00517A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>OBJETIVOS DE LA REUNION</w:t>
            </w:r>
          </w:p>
        </w:tc>
      </w:tr>
      <w:tr w:rsidR="00CC1BE0" w:rsidRPr="00CB3271" w:rsidTr="009D229F">
        <w:tc>
          <w:tcPr>
            <w:tcW w:w="9498" w:type="dxa"/>
            <w:gridSpan w:val="2"/>
          </w:tcPr>
          <w:p w:rsidR="003853E6" w:rsidRPr="00CB3271" w:rsidRDefault="003853E6" w:rsidP="000211B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211B1" w:rsidRPr="00CB3271" w:rsidRDefault="00F361D8" w:rsidP="000211B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 xml:space="preserve">RESIGNIFICACIÓN </w:t>
            </w:r>
            <w:r w:rsidR="000E0DCC" w:rsidRPr="00CB3271">
              <w:rPr>
                <w:rFonts w:ascii="Arial" w:hAnsi="Arial" w:cs="Arial"/>
                <w:b/>
                <w:sz w:val="22"/>
                <w:szCs w:val="22"/>
              </w:rPr>
              <w:t xml:space="preserve">DEL PEI, CON LOS AJUSTES REQUERIDO EN CADA GESTIÓN PARA SER SOCIALIZADOS Y CONSOLIDADOS. </w:t>
            </w:r>
          </w:p>
          <w:p w:rsidR="000211B1" w:rsidRPr="00CB3271" w:rsidRDefault="000211B1" w:rsidP="000211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7A0A" w:rsidRPr="00CB3271" w:rsidTr="00A1582A">
        <w:tc>
          <w:tcPr>
            <w:tcW w:w="9498" w:type="dxa"/>
            <w:gridSpan w:val="2"/>
          </w:tcPr>
          <w:p w:rsidR="00170564" w:rsidRDefault="001705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7A0A" w:rsidRPr="00CB3271" w:rsidRDefault="00517A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>TEMAS DE LA REUNION</w:t>
            </w:r>
          </w:p>
        </w:tc>
      </w:tr>
      <w:tr w:rsidR="00517A0A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517A0A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31" w:type="dxa"/>
          </w:tcPr>
          <w:p w:rsidR="00D558F7" w:rsidRPr="00CB3271" w:rsidRDefault="00D558F7" w:rsidP="005A5F13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 w:rsidP="005A5F13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SALUDO</w:t>
            </w:r>
          </w:p>
        </w:tc>
      </w:tr>
      <w:tr w:rsidR="00517A0A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517A0A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8731" w:type="dxa"/>
          </w:tcPr>
          <w:p w:rsidR="00D558F7" w:rsidRPr="00CB3271" w:rsidRDefault="00D558F7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ORACIÓN</w:t>
            </w:r>
          </w:p>
        </w:tc>
      </w:tr>
      <w:tr w:rsidR="00315401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8731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MODIFICACIÓN Y/O AJUSTES DEL PEI</w:t>
            </w:r>
          </w:p>
        </w:tc>
      </w:tr>
      <w:tr w:rsidR="00315401" w:rsidRPr="00CB3271" w:rsidTr="000E0DCC">
        <w:trPr>
          <w:trHeight w:val="382"/>
        </w:trPr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8731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SOCIALIZACIÓN</w:t>
            </w:r>
          </w:p>
        </w:tc>
      </w:tr>
      <w:tr w:rsidR="00315401" w:rsidRPr="00CB3271" w:rsidTr="00A1582A">
        <w:tc>
          <w:tcPr>
            <w:tcW w:w="767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8731" w:type="dxa"/>
          </w:tcPr>
          <w:p w:rsidR="000211B1" w:rsidRPr="00CB3271" w:rsidRDefault="000211B1">
            <w:pPr>
              <w:rPr>
                <w:rFonts w:ascii="Arial" w:hAnsi="Arial" w:cs="Arial"/>
                <w:sz w:val="22"/>
                <w:szCs w:val="22"/>
              </w:rPr>
            </w:pPr>
          </w:p>
          <w:p w:rsidR="000E0DCC" w:rsidRPr="00CB3271" w:rsidRDefault="00EA2E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CONSOLIDADO DEL PEI</w:t>
            </w:r>
          </w:p>
        </w:tc>
      </w:tr>
      <w:tr w:rsidR="00315401" w:rsidRPr="00CB3271" w:rsidTr="00A1582A">
        <w:tc>
          <w:tcPr>
            <w:tcW w:w="767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8731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PROPOSICIONES Y VARIOS</w:t>
            </w:r>
          </w:p>
        </w:tc>
      </w:tr>
      <w:tr w:rsidR="00315401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8731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211B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CIERRE</w:t>
            </w: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Pr="005A5F13" w:rsidRDefault="0076734C" w:rsidP="0076734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DESARROLLO DEL TEMA</w:t>
            </w: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Default="008376E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8376E6" w:rsidRDefault="000E0DCC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E0DCC">
              <w:rPr>
                <w:rFonts w:ascii="Arial" w:hAnsi="Arial" w:cs="Arial"/>
                <w:sz w:val="24"/>
                <w:szCs w:val="24"/>
                <w:lang w:val="es-CO"/>
              </w:rPr>
              <w:t xml:space="preserve">Siendo las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7:00 a.m., del día</w:t>
            </w:r>
            <w:r w:rsidR="00CB3271">
              <w:rPr>
                <w:rFonts w:ascii="Arial" w:hAnsi="Arial" w:cs="Arial"/>
                <w:sz w:val="24"/>
                <w:szCs w:val="24"/>
                <w:lang w:val="es-CO"/>
              </w:rPr>
              <w:t xml:space="preserve"> 6 de octubre del presente año, se reunieron los docentes y directivo docente con el fin de dar inicio con la agenda programada para esta semana de desarrollo institucional.</w:t>
            </w: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15481F" w:rsidRPr="00D0581B" w:rsidRDefault="00CB3271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da inicio con un caluroso saludo de bienvenida por parte de la señora directora: </w:t>
            </w:r>
            <w:r w:rsidRPr="00CB3271">
              <w:rPr>
                <w:rFonts w:ascii="Arial" w:hAnsi="Arial" w:cs="Arial"/>
                <w:b/>
                <w:sz w:val="22"/>
                <w:szCs w:val="22"/>
                <w:lang w:val="es-CO"/>
              </w:rPr>
              <w:t>YANETH PALLARES RAMÍREZ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. </w:t>
            </w:r>
            <w:r w:rsidR="00170564" w:rsidRPr="0015481F">
              <w:rPr>
                <w:rFonts w:ascii="Arial" w:hAnsi="Arial" w:cs="Arial"/>
                <w:sz w:val="24"/>
                <w:szCs w:val="24"/>
                <w:lang w:val="es-CO"/>
              </w:rPr>
              <w:t xml:space="preserve">Realizando un breve </w:t>
            </w:r>
            <w:r w:rsidR="00170564" w:rsidRPr="00D0581B">
              <w:rPr>
                <w:rFonts w:ascii="Arial" w:hAnsi="Arial" w:cs="Arial"/>
                <w:sz w:val="24"/>
                <w:szCs w:val="24"/>
                <w:lang w:val="es-CO"/>
              </w:rPr>
              <w:t xml:space="preserve">informe y novedades </w:t>
            </w:r>
            <w:r w:rsidR="00D0581B" w:rsidRPr="00D0581B">
              <w:rPr>
                <w:rFonts w:ascii="Arial" w:hAnsi="Arial" w:cs="Arial"/>
                <w:sz w:val="24"/>
                <w:szCs w:val="24"/>
                <w:lang w:val="es-CO"/>
              </w:rPr>
              <w:t>de manera general con respecto a todo lo referente</w:t>
            </w:r>
            <w:r w:rsidR="00D0581B">
              <w:rPr>
                <w:rFonts w:ascii="Arial" w:hAnsi="Arial" w:cs="Arial"/>
                <w:sz w:val="24"/>
                <w:szCs w:val="24"/>
                <w:lang w:val="es-CO"/>
              </w:rPr>
              <w:t xml:space="preserve"> al</w:t>
            </w:r>
            <w:r w:rsidR="00D0581B" w:rsidRPr="00D0581B">
              <w:rPr>
                <w:rFonts w:ascii="Arial" w:hAnsi="Arial" w:cs="Arial"/>
                <w:sz w:val="24"/>
                <w:szCs w:val="24"/>
                <w:lang w:val="es-CO"/>
              </w:rPr>
              <w:t xml:space="preserve"> Centro Educativo Rural El Chamizón.</w:t>
            </w:r>
          </w:p>
          <w:p w:rsidR="00D0581B" w:rsidRDefault="00D0581B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CB3271" w:rsidRDefault="00CB3271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CB3271"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Cediendo el espacio a la docente</w:t>
            </w:r>
            <w:r w:rsidRPr="00CB3271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Pr="00F84891">
              <w:rPr>
                <w:rFonts w:ascii="Arial" w:hAnsi="Arial" w:cs="Arial"/>
                <w:b/>
                <w:sz w:val="22"/>
                <w:szCs w:val="22"/>
                <w:lang w:val="es-CO"/>
              </w:rPr>
              <w:t>LUZ MARINA</w:t>
            </w:r>
            <w:r>
              <w:rPr>
                <w:rFonts w:ascii="Arial" w:hAnsi="Arial" w:cs="Arial"/>
                <w:b/>
                <w:lang w:val="es-CO"/>
              </w:rPr>
              <w:t xml:space="preserve"> </w:t>
            </w:r>
            <w:r w:rsidRPr="00F84891">
              <w:rPr>
                <w:rFonts w:ascii="Arial" w:hAnsi="Arial" w:cs="Arial"/>
                <w:b/>
                <w:sz w:val="22"/>
                <w:szCs w:val="22"/>
                <w:lang w:val="es-CO"/>
              </w:rPr>
              <w:t>CHINCHILLA</w:t>
            </w:r>
            <w:r>
              <w:rPr>
                <w:rFonts w:ascii="Arial" w:hAnsi="Arial" w:cs="Arial"/>
                <w:b/>
                <w:lang w:val="es-CO"/>
              </w:rPr>
              <w:t xml:space="preserve">, </w:t>
            </w:r>
            <w:r w:rsidRPr="00CB3271">
              <w:rPr>
                <w:rFonts w:ascii="Arial" w:hAnsi="Arial" w:cs="Arial"/>
                <w:sz w:val="24"/>
                <w:szCs w:val="24"/>
                <w:lang w:val="es-CO"/>
              </w:rPr>
              <w:t xml:space="preserve">quien agradece por un nuevo </w:t>
            </w:r>
            <w:r w:rsidR="00F84891">
              <w:rPr>
                <w:rFonts w:ascii="Arial" w:hAnsi="Arial" w:cs="Arial"/>
                <w:sz w:val="24"/>
                <w:szCs w:val="24"/>
                <w:lang w:val="es-CO"/>
              </w:rPr>
              <w:t>amanecer y encomienda a nuestro padre celestial las actividades del día.</w:t>
            </w: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551D5" w:rsidRDefault="00F84891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Seguidamente, los lideres de cada gestión organizan su equipo de trabajo para realizar los ajustes necesarios al componente correspondiente.</w:t>
            </w: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8376E6" w:rsidRPr="00D551D5" w:rsidRDefault="00F84891" w:rsidP="009A7386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F84891">
              <w:rPr>
                <w:rFonts w:ascii="Arial" w:hAnsi="Arial" w:cs="Arial"/>
                <w:sz w:val="24"/>
                <w:szCs w:val="24"/>
                <w:lang w:val="es-CO"/>
              </w:rPr>
              <w:t>Por equipos</w:t>
            </w:r>
            <w:r w:rsidR="004F54B6">
              <w:rPr>
                <w:rFonts w:ascii="Arial" w:hAnsi="Arial" w:cs="Arial"/>
                <w:sz w:val="24"/>
                <w:szCs w:val="24"/>
                <w:lang w:val="es-CO"/>
              </w:rPr>
              <w:t xml:space="preserve"> de trabajo</w:t>
            </w:r>
            <w:r w:rsidRPr="00F84891">
              <w:rPr>
                <w:rFonts w:ascii="Arial" w:hAnsi="Arial" w:cs="Arial"/>
                <w:sz w:val="24"/>
                <w:szCs w:val="24"/>
                <w:lang w:val="es-CO"/>
              </w:rPr>
              <w:t xml:space="preserve"> es socializado</w:t>
            </w:r>
            <w:r w:rsidR="004F54B6">
              <w:rPr>
                <w:rFonts w:ascii="Arial" w:hAnsi="Arial" w:cs="Arial"/>
                <w:sz w:val="24"/>
                <w:szCs w:val="24"/>
                <w:lang w:val="es-CO"/>
              </w:rPr>
              <w:t xml:space="preserve"> cada componente de gestión.</w:t>
            </w:r>
            <w:r w:rsidR="00D551D5">
              <w:rPr>
                <w:rFonts w:ascii="Arial" w:hAnsi="Arial" w:cs="Arial"/>
                <w:sz w:val="24"/>
                <w:szCs w:val="24"/>
                <w:lang w:val="es-CO"/>
              </w:rPr>
              <w:t xml:space="preserve"> Iniciando la proyección del documento el </w:t>
            </w:r>
            <w:r w:rsidR="004F54B6">
              <w:rPr>
                <w:rFonts w:ascii="Arial" w:hAnsi="Arial" w:cs="Arial"/>
                <w:sz w:val="24"/>
                <w:szCs w:val="24"/>
                <w:lang w:val="es-CO"/>
              </w:rPr>
              <w:t xml:space="preserve">docente. </w:t>
            </w:r>
            <w:r w:rsidR="004F54B6" w:rsidRPr="00D551D5">
              <w:rPr>
                <w:rFonts w:ascii="Arial" w:hAnsi="Arial" w:cs="Arial"/>
                <w:b/>
                <w:sz w:val="22"/>
                <w:szCs w:val="22"/>
                <w:lang w:val="es-CO"/>
              </w:rPr>
              <w:t>NEFTALÍ SANGUINO</w:t>
            </w:r>
            <w:r w:rsidR="004F54B6">
              <w:rPr>
                <w:rFonts w:ascii="Arial" w:hAnsi="Arial" w:cs="Arial"/>
                <w:b/>
                <w:sz w:val="22"/>
                <w:szCs w:val="22"/>
                <w:lang w:val="es-CO"/>
              </w:rPr>
              <w:t>.</w:t>
            </w:r>
            <w:r w:rsidR="00DF05D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DF05D1" w:rsidRPr="00F84891"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  <w:r w:rsidR="00DF05D1">
              <w:rPr>
                <w:rFonts w:ascii="Arial" w:hAnsi="Arial" w:cs="Arial"/>
                <w:sz w:val="24"/>
                <w:szCs w:val="24"/>
                <w:lang w:val="es-CO"/>
              </w:rPr>
              <w:t xml:space="preserve">oniendo </w:t>
            </w:r>
            <w:r w:rsidR="00DF05D1" w:rsidRPr="00F84891">
              <w:rPr>
                <w:rFonts w:ascii="Arial" w:hAnsi="Arial" w:cs="Arial"/>
                <w:sz w:val="24"/>
                <w:szCs w:val="24"/>
                <w:lang w:val="es-CO"/>
              </w:rPr>
              <w:t>en</w:t>
            </w:r>
            <w:r w:rsidR="00D551D5" w:rsidRPr="00F84891">
              <w:rPr>
                <w:rFonts w:ascii="Arial" w:hAnsi="Arial" w:cs="Arial"/>
                <w:sz w:val="24"/>
                <w:szCs w:val="24"/>
                <w:lang w:val="es-CO"/>
              </w:rPr>
              <w:t xml:space="preserve"> consideración las </w:t>
            </w:r>
            <w:r w:rsidR="00D551D5">
              <w:rPr>
                <w:rFonts w:ascii="Arial" w:hAnsi="Arial" w:cs="Arial"/>
                <w:sz w:val="24"/>
                <w:szCs w:val="24"/>
                <w:lang w:val="es-CO"/>
              </w:rPr>
              <w:t>modificaciones hechas para su debida aprobación.</w:t>
            </w: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8376E6" w:rsidRDefault="00F84891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Una vez, realizadas los respectivos ajustes</w:t>
            </w:r>
            <w:r w:rsidR="004B3965">
              <w:rPr>
                <w:rFonts w:ascii="Arial" w:hAnsi="Arial" w:cs="Arial"/>
                <w:sz w:val="24"/>
                <w:szCs w:val="24"/>
                <w:lang w:val="es-CO"/>
              </w:rPr>
              <w:t xml:space="preserve"> y unificado el PEI, se envía el documento a la señora directora para diligenciar en la Plataforma Enjambre.</w:t>
            </w:r>
          </w:p>
          <w:p w:rsidR="00170564" w:rsidRPr="004B3965" w:rsidRDefault="00170564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D558F7" w:rsidRDefault="009366B8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340B5">
              <w:rPr>
                <w:rFonts w:ascii="Arial" w:hAnsi="Arial" w:cs="Arial"/>
                <w:sz w:val="24"/>
                <w:szCs w:val="24"/>
              </w:rPr>
              <w:t xml:space="preserve">Se da por finalizada la reunión a las </w:t>
            </w:r>
            <w:r w:rsidR="00D42E54">
              <w:rPr>
                <w:rFonts w:ascii="Arial" w:hAnsi="Arial" w:cs="Arial"/>
                <w:sz w:val="24"/>
                <w:szCs w:val="24"/>
              </w:rPr>
              <w:t>1</w:t>
            </w:r>
            <w:r w:rsidRPr="005340B5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5340B5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AB290A">
              <w:rPr>
                <w:rFonts w:ascii="Arial" w:hAnsi="Arial" w:cs="Arial"/>
                <w:sz w:val="24"/>
                <w:szCs w:val="24"/>
              </w:rPr>
              <w:t>p</w:t>
            </w:r>
            <w:r w:rsidRPr="005340B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340B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42E54" w:rsidRDefault="00D42E54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170564" w:rsidRDefault="00170564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255D6" w:rsidRPr="005A5F13" w:rsidRDefault="009255D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Pr="005A5F13" w:rsidRDefault="008376E6" w:rsidP="008376E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COMPROMISOS</w:t>
            </w:r>
          </w:p>
        </w:tc>
      </w:tr>
      <w:tr w:rsidR="00D558F7" w:rsidRPr="005A5F13" w:rsidTr="000F713F">
        <w:trPr>
          <w:trHeight w:val="1110"/>
        </w:trPr>
        <w:tc>
          <w:tcPr>
            <w:tcW w:w="9498" w:type="dxa"/>
            <w:gridSpan w:val="2"/>
          </w:tcPr>
          <w:p w:rsidR="00315401" w:rsidRDefault="00315401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EE0D98" w:rsidRPr="00EE0D98" w:rsidRDefault="00EE0D98" w:rsidP="00EE0D98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EE0D98">
              <w:rPr>
                <w:rFonts w:ascii="Arial" w:hAnsi="Arial" w:cs="Arial"/>
                <w:sz w:val="24"/>
                <w:szCs w:val="24"/>
                <w:lang w:val="es-CO"/>
              </w:rPr>
              <w:t>Enviar el documento ajustado por gestión a la docente tutora M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  <w:r w:rsidRPr="00EE0D98">
              <w:rPr>
                <w:rFonts w:ascii="Arial" w:hAnsi="Arial" w:cs="Arial"/>
                <w:sz w:val="24"/>
                <w:szCs w:val="24"/>
                <w:lang w:val="es-CO"/>
              </w:rPr>
              <w:t>ryam Amaya.</w:t>
            </w:r>
          </w:p>
          <w:p w:rsidR="00D42E54" w:rsidRDefault="00D42E54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42E54" w:rsidRDefault="00D42E54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0F713F" w:rsidRPr="005A5F13" w:rsidTr="00EA5484">
        <w:trPr>
          <w:trHeight w:val="3975"/>
        </w:trPr>
        <w:tc>
          <w:tcPr>
            <w:tcW w:w="9498" w:type="dxa"/>
            <w:gridSpan w:val="2"/>
          </w:tcPr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0F713F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EVIDENCIAS</w:t>
            </w:r>
          </w:p>
          <w:p w:rsidR="00D551D5" w:rsidRDefault="00D551D5" w:rsidP="004F54B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Pr="00DF05D1" w:rsidRDefault="00D551D5" w:rsidP="00D551D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05D1">
              <w:rPr>
                <w:rFonts w:ascii="Arial" w:hAnsi="Arial" w:cs="Arial"/>
                <w:b/>
                <w:sz w:val="22"/>
                <w:szCs w:val="22"/>
                <w:lang w:val="es-CO"/>
              </w:rPr>
              <w:t>INTERVENCIÓN DIRECTIVO DOCENTE</w:t>
            </w:r>
          </w:p>
          <w:p w:rsidR="000F713F" w:rsidRDefault="00367CD2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126365</wp:posOffset>
                  </wp:positionV>
                  <wp:extent cx="3867150" cy="2524125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61" b="5160"/>
                          <a:stretch/>
                        </pic:blipFill>
                        <pic:spPr bwMode="auto">
                          <a:xfrm>
                            <a:off x="0" y="0"/>
                            <a:ext cx="38671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F713F" w:rsidRDefault="000F713F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0406FD" w:rsidRDefault="000406FD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Pr="000406FD" w:rsidRDefault="000406FD" w:rsidP="000406FD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406FD">
              <w:rPr>
                <w:rFonts w:ascii="Arial" w:hAnsi="Arial" w:cs="Arial"/>
                <w:b/>
                <w:sz w:val="22"/>
                <w:szCs w:val="22"/>
                <w:lang w:val="es-CO"/>
              </w:rPr>
              <w:t>SOCIAIZACIÓN DEL PEI</w:t>
            </w:r>
          </w:p>
          <w:p w:rsidR="00D551D5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126999</wp:posOffset>
                  </wp:positionV>
                  <wp:extent cx="4029075" cy="2486025"/>
                  <wp:effectExtent l="0" t="0" r="9525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12" t="25643" r="1712" b="27072"/>
                          <a:stretch/>
                        </pic:blipFill>
                        <pic:spPr bwMode="auto">
                          <a:xfrm>
                            <a:off x="0" y="0"/>
                            <a:ext cx="40290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551D5" w:rsidRDefault="00D551D5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5A560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27469B" wp14:editId="011239F5">
                      <wp:extent cx="304800" cy="304800"/>
                      <wp:effectExtent l="0" t="0" r="0" b="0"/>
                      <wp:docPr id="1" name="AutoShape 2" descr="blob:https://web.whatsapp.com/35630065-ca97-4ebf-bd3f-53f6d776d6e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F4D78C" id="AutoShape 2" o:spid="_x0000_s1026" alt="blob:https://web.whatsapp.com/35630065-ca97-4ebf-bd3f-53f6d776d6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2mPC+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4F54B6" w:rsidRDefault="004F54B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A5606" w:rsidRDefault="005A560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A5606" w:rsidRDefault="005A5606" w:rsidP="005A560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534A9E" w:rsidRDefault="00534A9E" w:rsidP="005A560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5A5606" w:rsidRPr="005A5606" w:rsidRDefault="005A5606" w:rsidP="005A560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A5606">
              <w:rPr>
                <w:rFonts w:ascii="Arial" w:hAnsi="Arial" w:cs="Arial"/>
                <w:b/>
                <w:sz w:val="22"/>
                <w:szCs w:val="22"/>
                <w:lang w:val="es-CO"/>
              </w:rPr>
              <w:t>EQUIPOS DE GESTIÓN</w:t>
            </w:r>
          </w:p>
          <w:p w:rsidR="00534A9E" w:rsidRDefault="00534A9E" w:rsidP="00534A9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bookmarkStart w:id="0" w:name="_GoBack"/>
            <w:bookmarkEnd w:id="0"/>
          </w:p>
          <w:p w:rsidR="00534A9E" w:rsidRPr="005A5606" w:rsidRDefault="00534A9E" w:rsidP="00534A9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D551D5" w:rsidRDefault="00140BF8" w:rsidP="009A738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115570</wp:posOffset>
                  </wp:positionV>
                  <wp:extent cx="2838450" cy="234315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3" r="3935"/>
                          <a:stretch/>
                        </pic:blipFill>
                        <pic:spPr bwMode="auto">
                          <a:xfrm>
                            <a:off x="0" y="0"/>
                            <a:ext cx="28384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125095</wp:posOffset>
                  </wp:positionV>
                  <wp:extent cx="2752725" cy="2364105"/>
                  <wp:effectExtent l="0" t="0" r="952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" t="13574"/>
                          <a:stretch/>
                        </pic:blipFill>
                        <pic:spPr bwMode="auto">
                          <a:xfrm>
                            <a:off x="0" y="0"/>
                            <a:ext cx="27527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4A9E">
              <w:rPr>
                <w:noProof/>
              </w:rPr>
              <w:t xml:space="preserve">   </w:t>
            </w: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140BF8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2865120</wp:posOffset>
                  </wp:positionH>
                  <wp:positionV relativeFrom="paragraph">
                    <wp:posOffset>34290</wp:posOffset>
                  </wp:positionV>
                  <wp:extent cx="2943225" cy="2419350"/>
                  <wp:effectExtent l="0" t="0" r="952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35" t="12837" r="17801" b="17942"/>
                          <a:stretch/>
                        </pic:blipFill>
                        <pic:spPr bwMode="auto">
                          <a:xfrm>
                            <a:off x="0" y="0"/>
                            <a:ext cx="29432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B7F9FA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24765</wp:posOffset>
                  </wp:positionV>
                  <wp:extent cx="2867025" cy="2438400"/>
                  <wp:effectExtent l="0" t="0" r="9525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15"/>
                          <a:stretch/>
                        </pic:blipFill>
                        <pic:spPr bwMode="auto">
                          <a:xfrm>
                            <a:off x="0" y="0"/>
                            <a:ext cx="2867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534A9E" w:rsidRDefault="00534A9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</w:tbl>
    <w:p w:rsidR="00517A0A" w:rsidRPr="005A5F13" w:rsidRDefault="00517A0A">
      <w:pPr>
        <w:rPr>
          <w:rFonts w:ascii="Arial" w:hAnsi="Arial" w:cs="Arial"/>
          <w:sz w:val="24"/>
          <w:szCs w:val="24"/>
        </w:rPr>
      </w:pPr>
    </w:p>
    <w:sectPr w:rsidR="00517A0A" w:rsidRPr="005A5F13" w:rsidSect="003A77C8">
      <w:headerReference w:type="default" r:id="rId13"/>
      <w:footerReference w:type="default" r:id="rId14"/>
      <w:pgSz w:w="12240" w:h="15840" w:code="1"/>
      <w:pgMar w:top="1701" w:right="1134" w:bottom="1701" w:left="1701" w:header="567" w:footer="113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087" w:rsidRDefault="00B72087">
      <w:r>
        <w:separator/>
      </w:r>
    </w:p>
  </w:endnote>
  <w:endnote w:type="continuationSeparator" w:id="0">
    <w:p w:rsidR="00B72087" w:rsidRDefault="00B7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484" w:rsidRPr="00EA3B22" w:rsidRDefault="00EA5484" w:rsidP="00EA5484">
    <w:pPr>
      <w:pStyle w:val="Piedepgina"/>
      <w:jc w:val="center"/>
      <w:rPr>
        <w:rFonts w:ascii="Bradley Hand ITC" w:hAnsi="Bradley Hand ITC"/>
        <w:b/>
        <w:iCs/>
        <w:sz w:val="16"/>
        <w:szCs w:val="16"/>
      </w:rPr>
    </w:pPr>
    <w:bookmarkStart w:id="2" w:name="_Hlk182246750"/>
    <w:bookmarkStart w:id="3" w:name="_Hlk182410964"/>
    <w:bookmarkStart w:id="4" w:name="_Hlk182410965"/>
    <w:bookmarkStart w:id="5" w:name="_Hlk182418714"/>
    <w:bookmarkStart w:id="6" w:name="_Hlk182418715"/>
    <w:bookmarkStart w:id="7" w:name="_Hlk182641735"/>
    <w:bookmarkStart w:id="8" w:name="_Hlk182641736"/>
    <w:bookmarkStart w:id="9" w:name="_Hlk182679437"/>
    <w:bookmarkStart w:id="10" w:name="_Hlk182679438"/>
    <w:bookmarkStart w:id="11" w:name="_Hlk182689017"/>
    <w:bookmarkStart w:id="12" w:name="_Hlk182689018"/>
    <w:bookmarkStart w:id="13" w:name="_Hlk182692639"/>
    <w:bookmarkStart w:id="14" w:name="_Hlk182692640"/>
    <w:bookmarkStart w:id="15" w:name="_Hlk182692645"/>
    <w:bookmarkStart w:id="16" w:name="_Hlk182692646"/>
    <w:bookmarkStart w:id="17" w:name="_Hlk182693262"/>
    <w:bookmarkStart w:id="18" w:name="_Hlk182693263"/>
    <w:r w:rsidRPr="00EA3B22">
      <w:rPr>
        <w:rFonts w:ascii="Bradley Hand ITC" w:hAnsi="Bradley Hand ITC"/>
        <w:b/>
        <w:iCs/>
        <w:sz w:val="16"/>
        <w:szCs w:val="16"/>
      </w:rPr>
      <w:t>CENTRO EDUCATIVO RURAL EL CHAMIZÓN</w:t>
    </w:r>
  </w:p>
  <w:p w:rsidR="00EA5484" w:rsidRPr="00EA3B22" w:rsidRDefault="00EA5484" w:rsidP="00EA5484">
    <w:pPr>
      <w:pStyle w:val="Piedepgina"/>
      <w:jc w:val="center"/>
      <w:rPr>
        <w:i/>
        <w:iCs/>
        <w:sz w:val="16"/>
        <w:szCs w:val="16"/>
      </w:rPr>
    </w:pPr>
    <w:r w:rsidRPr="00EA3B22">
      <w:rPr>
        <w:i/>
        <w:iCs/>
        <w:sz w:val="16"/>
        <w:szCs w:val="16"/>
      </w:rPr>
      <w:t>Vereda El Chamizón, Sector de Maracaibo, municipio El Carmen</w:t>
    </w:r>
  </w:p>
  <w:p w:rsidR="00EA5484" w:rsidRPr="00EA3B22" w:rsidRDefault="00EA5484" w:rsidP="00EA5484">
    <w:pPr>
      <w:jc w:val="center"/>
      <w:rPr>
        <w:sz w:val="16"/>
        <w:szCs w:val="16"/>
      </w:rPr>
    </w:pPr>
    <w:r w:rsidRPr="00EA3B22">
      <w:rPr>
        <w:sz w:val="16"/>
        <w:szCs w:val="16"/>
      </w:rPr>
      <w:t>Yapara2009@hotmail.com</w:t>
    </w:r>
    <w:r w:rsidRPr="00EA3B22">
      <w:rPr>
        <w:b/>
        <w:bCs/>
        <w:sz w:val="16"/>
        <w:szCs w:val="16"/>
      </w:rPr>
      <w:t xml:space="preserve"> - </w:t>
    </w:r>
    <w:r w:rsidRPr="00EA3B22">
      <w:rPr>
        <w:i/>
        <w:iCs/>
        <w:sz w:val="16"/>
        <w:szCs w:val="16"/>
      </w:rPr>
      <w:t>Celular</w:t>
    </w:r>
    <w:r w:rsidRPr="00EA3B22">
      <w:rPr>
        <w:sz w:val="16"/>
        <w:szCs w:val="16"/>
      </w:rPr>
      <w:t xml:space="preserve"> 3107510170</w:t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p w:rsidR="00EA5484" w:rsidRPr="00EA3B22" w:rsidRDefault="00EA5484" w:rsidP="00EA5484">
    <w:pPr>
      <w:pStyle w:val="Piedepgina"/>
      <w:rPr>
        <w:sz w:val="16"/>
        <w:szCs w:val="16"/>
      </w:rPr>
    </w:pPr>
  </w:p>
  <w:p w:rsidR="00315401" w:rsidRPr="00315401" w:rsidRDefault="00315401" w:rsidP="00315401">
    <w:pPr>
      <w:pBdr>
        <w:bottom w:val="single" w:sz="8" w:space="0" w:color="000000"/>
      </w:pBdr>
      <w:tabs>
        <w:tab w:val="center" w:pos="4252"/>
        <w:tab w:val="right" w:pos="8504"/>
      </w:tabs>
      <w:suppressAutoHyphens/>
      <w:ind w:right="360"/>
      <w:jc w:val="center"/>
      <w:rPr>
        <w:rFonts w:ascii="Blackadder ITC" w:hAnsi="Blackadder ITC" w:cs="Arial"/>
        <w:b/>
        <w:sz w:val="32"/>
        <w:szCs w:val="32"/>
        <w:lang w:val="es-MX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087" w:rsidRDefault="00B72087">
      <w:r>
        <w:separator/>
      </w:r>
    </w:p>
  </w:footnote>
  <w:footnote w:type="continuationSeparator" w:id="0">
    <w:p w:rsidR="00B72087" w:rsidRDefault="00B72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pPr w:leftFromText="141" w:rightFromText="141" w:vertAnchor="page" w:horzAnchor="margin" w:tblpXSpec="center" w:tblpY="511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71"/>
      <w:gridCol w:w="7938"/>
      <w:gridCol w:w="1276"/>
    </w:tblGrid>
    <w:tr w:rsidR="00EA5484" w:rsidRPr="00A44048" w:rsidTr="00EA5484">
      <w:trPr>
        <w:trHeight w:val="1261"/>
      </w:trPr>
      <w:tc>
        <w:tcPr>
          <w:tcW w:w="1271" w:type="dxa"/>
        </w:tcPr>
        <w:p w:rsidR="00EA5484" w:rsidRPr="00A44048" w:rsidRDefault="00EA5484" w:rsidP="00EA5484">
          <w:pPr>
            <w:spacing w:before="8"/>
            <w:rPr>
              <w:rFonts w:ascii="Times New Roman" w:eastAsia="Tahoma" w:hAnsi="Tahoma" w:cs="Tahoma"/>
              <w:sz w:val="12"/>
            </w:rPr>
          </w:pPr>
          <w:bookmarkStart w:id="1" w:name="_Hlk182246287"/>
          <w:r w:rsidRPr="002909A5">
            <w:rPr>
              <w:rFonts w:ascii="Tahoma" w:eastAsia="Tahoma" w:hAnsi="Tahoma" w:cs="Tahoma"/>
              <w:noProof/>
            </w:rPr>
            <w:drawing>
              <wp:anchor distT="0" distB="0" distL="114300" distR="114300" simplePos="0" relativeHeight="251660288" behindDoc="0" locked="0" layoutInCell="1" allowOverlap="1" wp14:anchorId="37E6C7A8" wp14:editId="2B865791">
                <wp:simplePos x="0" y="0"/>
                <wp:positionH relativeFrom="column">
                  <wp:posOffset>38100</wp:posOffset>
                </wp:positionH>
                <wp:positionV relativeFrom="paragraph">
                  <wp:posOffset>66040</wp:posOffset>
                </wp:positionV>
                <wp:extent cx="707001" cy="718457"/>
                <wp:effectExtent l="0" t="0" r="0" b="5715"/>
                <wp:wrapNone/>
                <wp:docPr id="1765274601" name="Imagen 1765274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001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A5484" w:rsidRPr="00A44048" w:rsidRDefault="00EA5484" w:rsidP="00EA5484">
          <w:pPr>
            <w:ind w:left="-16" w:right="-58"/>
            <w:rPr>
              <w:rFonts w:ascii="Times New Roman" w:eastAsia="Tahoma" w:hAnsi="Tahoma" w:cs="Tahoma"/>
              <w:sz w:val="20"/>
            </w:rPr>
          </w:pPr>
        </w:p>
      </w:tc>
      <w:tc>
        <w:tcPr>
          <w:tcW w:w="7938" w:type="dxa"/>
        </w:tcPr>
        <w:p w:rsidR="00EA5484" w:rsidRPr="00EA5484" w:rsidRDefault="00EA5484" w:rsidP="00EA5484">
          <w:pPr>
            <w:jc w:val="center"/>
            <w:rPr>
              <w:rFonts w:ascii="Calisto MT" w:hAnsi="Calisto MT"/>
              <w:b/>
              <w:spacing w:val="1"/>
              <w:sz w:val="20"/>
              <w:szCs w:val="20"/>
              <w:lang w:val="es-CO"/>
            </w:rPr>
          </w:pPr>
          <w:r w:rsidRPr="00EA5484">
            <w:rPr>
              <w:rFonts w:ascii="Calisto MT" w:hAnsi="Calisto MT"/>
              <w:b/>
              <w:sz w:val="20"/>
              <w:szCs w:val="20"/>
              <w:lang w:val="es-CO"/>
            </w:rPr>
            <w:t>República de Colombia</w:t>
          </w:r>
          <w:r w:rsidRPr="00EA5484">
            <w:rPr>
              <w:rFonts w:ascii="Calisto MT" w:hAnsi="Calisto MT"/>
              <w:b/>
              <w:spacing w:val="1"/>
              <w:sz w:val="20"/>
              <w:szCs w:val="20"/>
              <w:lang w:val="es-CO"/>
            </w:rPr>
            <w:t xml:space="preserve"> </w:t>
          </w:r>
        </w:p>
        <w:p w:rsidR="00EA5484" w:rsidRPr="00EA5484" w:rsidRDefault="00EA5484" w:rsidP="00EA5484">
          <w:pPr>
            <w:jc w:val="center"/>
            <w:rPr>
              <w:b/>
              <w:color w:val="FF0000"/>
              <w:sz w:val="20"/>
              <w:szCs w:val="20"/>
              <w:lang w:val="es-CO"/>
            </w:rPr>
          </w:pPr>
          <w:r w:rsidRPr="00EA5484">
            <w:rPr>
              <w:b/>
              <w:color w:val="FF0000"/>
              <w:sz w:val="20"/>
              <w:szCs w:val="20"/>
              <w:lang w:val="es-CO"/>
            </w:rPr>
            <w:t>CENTRO EDUCATIVO RURAL “EL CHAMIZÓN”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Aprobación consagrada en el Decreto 000597 del 24 de mayo de 2011.  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Resolución de Carácter Oficial </w:t>
          </w:r>
          <w:proofErr w:type="spellStart"/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>N°</w:t>
          </w:r>
          <w:proofErr w:type="spellEnd"/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 008945 del 31 de octubre del 2024.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 Nit. No. 900200108 – 1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sz w:val="24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>El Carmen, N. S.</w:t>
          </w:r>
        </w:p>
      </w:tc>
      <w:tc>
        <w:tcPr>
          <w:tcW w:w="1276" w:type="dxa"/>
        </w:tcPr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  <w:r w:rsidRPr="002909A5">
            <w:rPr>
              <w:rFonts w:ascii="Tahoma" w:eastAsia="Tahoma" w:hAnsi="Tahoma" w:cs="Tahoma"/>
              <w:noProof/>
            </w:rPr>
            <w:drawing>
              <wp:anchor distT="0" distB="0" distL="114300" distR="114300" simplePos="0" relativeHeight="251661312" behindDoc="0" locked="0" layoutInCell="1" allowOverlap="1" wp14:anchorId="5BDA1FDA" wp14:editId="5A04E7A7">
                <wp:simplePos x="0" y="0"/>
                <wp:positionH relativeFrom="column">
                  <wp:posOffset>67310</wp:posOffset>
                </wp:positionH>
                <wp:positionV relativeFrom="paragraph">
                  <wp:posOffset>79375</wp:posOffset>
                </wp:positionV>
                <wp:extent cx="666750" cy="765810"/>
                <wp:effectExtent l="0" t="0" r="0" b="0"/>
                <wp:wrapNone/>
                <wp:docPr id="1765274602" name="Imagen 1765274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76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44048">
            <w:rPr>
              <w:rFonts w:eastAsia="Tahoma" w:hAnsi="Tahoma" w:cs="Tahoma"/>
              <w:noProof/>
              <w:sz w:val="24"/>
              <w:lang w:val="es-CO"/>
            </w:rPr>
            <w:drawing>
              <wp:anchor distT="0" distB="0" distL="114300" distR="114300" simplePos="0" relativeHeight="251659264" behindDoc="0" locked="0" layoutInCell="1" allowOverlap="1" wp14:anchorId="0937DC5F" wp14:editId="3F0DCECD">
                <wp:simplePos x="0" y="0"/>
                <wp:positionH relativeFrom="column">
                  <wp:posOffset>6465570</wp:posOffset>
                </wp:positionH>
                <wp:positionV relativeFrom="paragraph">
                  <wp:posOffset>136525</wp:posOffset>
                </wp:positionV>
                <wp:extent cx="542925" cy="576580"/>
                <wp:effectExtent l="0" t="3175" r="1905" b="1270"/>
                <wp:wrapNone/>
                <wp:docPr id="5" name="Imagen 5" descr="D:\descargas\ESCUDO DE COLOMB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1" descr="D:\descargas\ESCUDO DE COLOMB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</w:p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</w:p>
        <w:p w:rsidR="00EA5484" w:rsidRPr="00EA5484" w:rsidRDefault="00EA5484" w:rsidP="00EA5484">
          <w:pPr>
            <w:spacing w:line="259" w:lineRule="auto"/>
            <w:ind w:left="506" w:right="357" w:firstLine="172"/>
            <w:rPr>
              <w:rFonts w:ascii="Tahoma" w:eastAsia="Tahoma" w:hAnsi="Tahoma" w:cs="Tahoma"/>
              <w:b/>
              <w:sz w:val="24"/>
              <w:lang w:val="es-CO"/>
            </w:rPr>
          </w:pPr>
        </w:p>
      </w:tc>
    </w:tr>
    <w:bookmarkEnd w:id="1"/>
  </w:tbl>
  <w:p w:rsidR="00517A0A" w:rsidRPr="00EA5484" w:rsidRDefault="00517A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5pt;height:10.5pt" o:bullet="t">
        <v:imagedata r:id="rId1" o:title="mso446"/>
      </v:shape>
    </w:pict>
  </w:numPicBullet>
  <w:abstractNum w:abstractNumId="0" w15:restartNumberingAfterBreak="0">
    <w:nsid w:val="FFFFFF1D"/>
    <w:multiLevelType w:val="multilevel"/>
    <w:tmpl w:val="3A32D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41944"/>
    <w:multiLevelType w:val="hybridMultilevel"/>
    <w:tmpl w:val="0C1E3F1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15BC1"/>
    <w:multiLevelType w:val="hybridMultilevel"/>
    <w:tmpl w:val="8D7648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61167"/>
    <w:multiLevelType w:val="hybridMultilevel"/>
    <w:tmpl w:val="2E56FAC2"/>
    <w:lvl w:ilvl="0" w:tplc="99F25AE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D070CD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523AE"/>
    <w:multiLevelType w:val="hybridMultilevel"/>
    <w:tmpl w:val="20E08A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38C"/>
    <w:multiLevelType w:val="hybridMultilevel"/>
    <w:tmpl w:val="6E4E45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C74AB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CB0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434CF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E41225"/>
    <w:multiLevelType w:val="hybridMultilevel"/>
    <w:tmpl w:val="A970B7FE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C1B9B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244C6"/>
    <w:multiLevelType w:val="hybridMultilevel"/>
    <w:tmpl w:val="54406E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A4178"/>
    <w:multiLevelType w:val="multilevel"/>
    <w:tmpl w:val="F4F28A9E"/>
    <w:lvl w:ilvl="0">
      <w:start w:val="1"/>
      <w:numFmt w:val="none"/>
      <w:pStyle w:val="Preambulo"/>
      <w:suff w:val="nothing"/>
      <w:lvlText w:val="PREAMBULO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4"/>
      </w:rPr>
    </w:lvl>
    <w:lvl w:ilvl="1">
      <w:start w:val="1"/>
      <w:numFmt w:val="none"/>
      <w:pStyle w:val="TtuloPreliminar"/>
      <w:suff w:val="nothing"/>
      <w:lvlText w:val="TITULO PRELIMINAR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upperRoman"/>
      <w:pStyle w:val="CaptuloPreliminar"/>
      <w:suff w:val="nothing"/>
      <w:lvlText w:val="CAPITULO %3"/>
      <w:lvlJc w:val="left"/>
      <w:pPr>
        <w:ind w:left="0" w:firstLine="0"/>
      </w:pPr>
      <w:rPr>
        <w:rFonts w:ascii="Arial" w:hAnsi="Arial" w:hint="default"/>
        <w:b/>
        <w:i w:val="0"/>
        <w:caps/>
        <w:sz w:val="22"/>
      </w:rPr>
    </w:lvl>
    <w:lvl w:ilvl="3">
      <w:start w:val="1"/>
      <w:numFmt w:val="decimal"/>
      <w:lvlRestart w:val="0"/>
      <w:pStyle w:val="Artculo"/>
      <w:suff w:val="nothing"/>
      <w:lvlText w:val="ARTICULO %4.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ordinal"/>
      <w:pStyle w:val="PargrafoNumerado"/>
      <w:suff w:val="nothing"/>
      <w:lvlText w:val="PARAGRAFO %5.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3"/>
  </w:num>
  <w:num w:numId="3">
    <w:abstractNumId w:val="1"/>
  </w:num>
  <w:num w:numId="4">
    <w:abstractNumId w:val="10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6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A0A"/>
    <w:rsid w:val="000211B1"/>
    <w:rsid w:val="00037976"/>
    <w:rsid w:val="000406FD"/>
    <w:rsid w:val="00041F72"/>
    <w:rsid w:val="00053FFB"/>
    <w:rsid w:val="000E0DCC"/>
    <w:rsid w:val="000F713F"/>
    <w:rsid w:val="00140BF8"/>
    <w:rsid w:val="0015481F"/>
    <w:rsid w:val="00161556"/>
    <w:rsid w:val="00170564"/>
    <w:rsid w:val="001D0097"/>
    <w:rsid w:val="00211FE8"/>
    <w:rsid w:val="00222071"/>
    <w:rsid w:val="00315401"/>
    <w:rsid w:val="00334A66"/>
    <w:rsid w:val="00367CD2"/>
    <w:rsid w:val="00383BBD"/>
    <w:rsid w:val="003847D9"/>
    <w:rsid w:val="003853E6"/>
    <w:rsid w:val="003A77C8"/>
    <w:rsid w:val="003D29A7"/>
    <w:rsid w:val="003D2DDC"/>
    <w:rsid w:val="003E37C0"/>
    <w:rsid w:val="00454113"/>
    <w:rsid w:val="004705A7"/>
    <w:rsid w:val="004717B5"/>
    <w:rsid w:val="00471A09"/>
    <w:rsid w:val="004B3965"/>
    <w:rsid w:val="004E4591"/>
    <w:rsid w:val="004F47C4"/>
    <w:rsid w:val="004F54B6"/>
    <w:rsid w:val="00517A0A"/>
    <w:rsid w:val="005259BF"/>
    <w:rsid w:val="00534A9E"/>
    <w:rsid w:val="00536639"/>
    <w:rsid w:val="00566903"/>
    <w:rsid w:val="005A5606"/>
    <w:rsid w:val="005A5F13"/>
    <w:rsid w:val="005B359C"/>
    <w:rsid w:val="005B4E15"/>
    <w:rsid w:val="005D0D15"/>
    <w:rsid w:val="005F2A7A"/>
    <w:rsid w:val="00626C89"/>
    <w:rsid w:val="00660E87"/>
    <w:rsid w:val="006616B1"/>
    <w:rsid w:val="00676F89"/>
    <w:rsid w:val="006A6AA2"/>
    <w:rsid w:val="006F0DA0"/>
    <w:rsid w:val="00717549"/>
    <w:rsid w:val="0076734C"/>
    <w:rsid w:val="007C711A"/>
    <w:rsid w:val="008376E6"/>
    <w:rsid w:val="00887D4E"/>
    <w:rsid w:val="008A463D"/>
    <w:rsid w:val="008C3AB6"/>
    <w:rsid w:val="008D55F5"/>
    <w:rsid w:val="008E3584"/>
    <w:rsid w:val="009255D6"/>
    <w:rsid w:val="00927EC8"/>
    <w:rsid w:val="009366B8"/>
    <w:rsid w:val="00954C1A"/>
    <w:rsid w:val="009A22DD"/>
    <w:rsid w:val="009A7386"/>
    <w:rsid w:val="009C2FE2"/>
    <w:rsid w:val="00A1582A"/>
    <w:rsid w:val="00A34161"/>
    <w:rsid w:val="00A63814"/>
    <w:rsid w:val="00AB290A"/>
    <w:rsid w:val="00AE012F"/>
    <w:rsid w:val="00AE2F42"/>
    <w:rsid w:val="00B337A8"/>
    <w:rsid w:val="00B37BBE"/>
    <w:rsid w:val="00B55EDA"/>
    <w:rsid w:val="00B72087"/>
    <w:rsid w:val="00B950BD"/>
    <w:rsid w:val="00BA4463"/>
    <w:rsid w:val="00BC3AC0"/>
    <w:rsid w:val="00C06121"/>
    <w:rsid w:val="00C33AF6"/>
    <w:rsid w:val="00C75A2F"/>
    <w:rsid w:val="00CB3271"/>
    <w:rsid w:val="00CC1BDF"/>
    <w:rsid w:val="00CC1BE0"/>
    <w:rsid w:val="00D006E4"/>
    <w:rsid w:val="00D0581B"/>
    <w:rsid w:val="00D24DB1"/>
    <w:rsid w:val="00D42E54"/>
    <w:rsid w:val="00D43EE8"/>
    <w:rsid w:val="00D507CE"/>
    <w:rsid w:val="00D5091A"/>
    <w:rsid w:val="00D551D5"/>
    <w:rsid w:val="00D558F7"/>
    <w:rsid w:val="00D71176"/>
    <w:rsid w:val="00DB0C65"/>
    <w:rsid w:val="00DF05D1"/>
    <w:rsid w:val="00E51AC6"/>
    <w:rsid w:val="00E77020"/>
    <w:rsid w:val="00EA2EF9"/>
    <w:rsid w:val="00EA5484"/>
    <w:rsid w:val="00EC1CD3"/>
    <w:rsid w:val="00EE0D98"/>
    <w:rsid w:val="00F361D8"/>
    <w:rsid w:val="00F362A2"/>
    <w:rsid w:val="00F530D4"/>
    <w:rsid w:val="00F84891"/>
    <w:rsid w:val="00FD14B3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DA059B1-83E5-4372-A289-27CDD8560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s-CO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Bookman Old Style" w:hAnsi="Bookman Old Style"/>
      <w:sz w:val="24"/>
    </w:rPr>
  </w:style>
  <w:style w:type="paragraph" w:styleId="Ttulo2">
    <w:name w:val="heading 2"/>
    <w:basedOn w:val="Normal"/>
    <w:next w:val="Normal"/>
    <w:qFormat/>
    <w:pPr>
      <w:keepNext/>
      <w:ind w:left="4956" w:firstLine="6"/>
      <w:jc w:val="both"/>
      <w:outlineLvl w:val="1"/>
    </w:pPr>
    <w:rPr>
      <w:rFonts w:ascii="Bookman Old Style" w:hAnsi="Bookman Old Style"/>
      <w:sz w:val="24"/>
    </w:rPr>
  </w:style>
  <w:style w:type="paragraph" w:styleId="Ttulo3">
    <w:name w:val="heading 3"/>
    <w:basedOn w:val="Normal"/>
    <w:next w:val="Normal"/>
    <w:qFormat/>
    <w:pPr>
      <w:keepNext/>
      <w:tabs>
        <w:tab w:val="num" w:pos="441"/>
      </w:tabs>
      <w:jc w:val="both"/>
      <w:outlineLvl w:val="2"/>
    </w:pPr>
    <w:rPr>
      <w:rFonts w:ascii="Bookman Old Style" w:hAnsi="Bookman Old Style"/>
      <w:b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Bookman Old Style" w:hAnsi="Bookman Old Style"/>
      <w:b/>
      <w:i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Bookman Old Style" w:hAnsi="Bookman Old Style"/>
      <w:i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Bookman Old Style" w:hAnsi="Bookman Old Style"/>
      <w:b/>
      <w:i/>
      <w:sz w:val="28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Bookman Old Style" w:hAnsi="Bookman Old Style"/>
      <w:b/>
      <w:i/>
      <w:sz w:val="22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rFonts w:ascii="Bookman Old Style" w:hAnsi="Bookman Old Style"/>
      <w:i/>
      <w:sz w:val="2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Bookman Old Style" w:hAnsi="Bookman Old Style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6"/>
      <w:jc w:val="both"/>
    </w:pPr>
    <w:rPr>
      <w:rFonts w:ascii="Bookman Old Style" w:hAnsi="Bookman Old Style"/>
      <w:sz w:val="24"/>
    </w:rPr>
  </w:style>
  <w:style w:type="paragraph" w:styleId="Textoindependiente">
    <w:name w:val="Body Text"/>
    <w:basedOn w:val="Normal"/>
    <w:pPr>
      <w:jc w:val="both"/>
    </w:pPr>
    <w:rPr>
      <w:rFonts w:ascii="Bookman Old Style" w:hAnsi="Bookman Old Style"/>
      <w:i/>
      <w:sz w:val="24"/>
    </w:rPr>
  </w:style>
  <w:style w:type="paragraph" w:styleId="Textoindependiente2">
    <w:name w:val="Body Text 2"/>
    <w:basedOn w:val="Normal"/>
    <w:pPr>
      <w:jc w:val="both"/>
    </w:pPr>
    <w:rPr>
      <w:rFonts w:ascii="Bookman Old Style" w:hAnsi="Bookman Old Style"/>
      <w:i/>
    </w:rPr>
  </w:style>
  <w:style w:type="paragraph" w:styleId="Textoindependiente3">
    <w:name w:val="Body Text 3"/>
    <w:basedOn w:val="Normal"/>
    <w:pPr>
      <w:jc w:val="center"/>
    </w:pPr>
    <w:rPr>
      <w:rFonts w:ascii="Bookman Old Style" w:hAnsi="Bookman Old Style"/>
      <w:b/>
      <w:i/>
      <w:sz w:val="24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b/>
      <w:sz w:val="24"/>
      <w:lang w:val="es-ES_tradnl" w:eastAsia="es-MX"/>
    </w:rPr>
  </w:style>
  <w:style w:type="character" w:customStyle="1" w:styleId="EncabezadoCar">
    <w:name w:val="Encabezado Car"/>
    <w:uiPriority w:val="99"/>
    <w:rPr>
      <w:lang w:val="es-ES"/>
    </w:rPr>
  </w:style>
  <w:style w:type="paragraph" w:customStyle="1" w:styleId="WW-Textoindependiente2">
    <w:name w:val="WW-Texto independiente 2"/>
    <w:basedOn w:val="Normal"/>
    <w:pPr>
      <w:suppressAutoHyphens/>
      <w:spacing w:line="360" w:lineRule="auto"/>
      <w:jc w:val="both"/>
    </w:pPr>
    <w:rPr>
      <w:rFonts w:ascii="Arial" w:hAnsi="Arial"/>
      <w:lang w:val="cs-CZ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organismo">
    <w:name w:val="organismo"/>
    <w:basedOn w:val="Normal"/>
    <w:pPr>
      <w:spacing w:before="100" w:after="100"/>
    </w:pPr>
    <w:rPr>
      <w:rFonts w:ascii="Arial" w:hAnsi="Arial"/>
      <w:sz w:val="22"/>
      <w:lang w:val="cs-CZ" w:eastAsia="es-ES"/>
    </w:rPr>
  </w:style>
  <w:style w:type="paragraph" w:customStyle="1" w:styleId="Artculo">
    <w:name w:val="Artículo"/>
    <w:basedOn w:val="Normal"/>
    <w:next w:val="Normal"/>
    <w:pPr>
      <w:numPr>
        <w:ilvl w:val="3"/>
        <w:numId w:val="2"/>
      </w:numPr>
      <w:spacing w:before="200"/>
      <w:jc w:val="both"/>
      <w:outlineLvl w:val="3"/>
    </w:pPr>
    <w:rPr>
      <w:rFonts w:ascii="Arial" w:hAnsi="Arial"/>
      <w:sz w:val="22"/>
      <w:lang w:val="cs-CZ" w:eastAsia="en-US"/>
    </w:rPr>
  </w:style>
  <w:style w:type="paragraph" w:customStyle="1" w:styleId="CaptuloPreliminar">
    <w:name w:val="CapítuloPreliminar"/>
    <w:basedOn w:val="Normal"/>
    <w:next w:val="Normal"/>
    <w:pPr>
      <w:numPr>
        <w:ilvl w:val="2"/>
        <w:numId w:val="2"/>
      </w:numPr>
      <w:spacing w:before="200"/>
      <w:jc w:val="center"/>
      <w:outlineLvl w:val="2"/>
    </w:pPr>
    <w:rPr>
      <w:rFonts w:ascii="Arial" w:hAnsi="Arial"/>
      <w:b/>
      <w:caps/>
      <w:sz w:val="22"/>
      <w:lang w:val="cs-CZ" w:eastAsia="en-US"/>
    </w:rPr>
  </w:style>
  <w:style w:type="paragraph" w:customStyle="1" w:styleId="PargrafoNumerado">
    <w:name w:val="ParágrafoNumerado"/>
    <w:basedOn w:val="Normal"/>
    <w:next w:val="Normal"/>
    <w:pPr>
      <w:numPr>
        <w:ilvl w:val="4"/>
        <w:numId w:val="2"/>
      </w:numPr>
      <w:jc w:val="both"/>
      <w:outlineLvl w:val="4"/>
    </w:pPr>
    <w:rPr>
      <w:rFonts w:ascii="Arial" w:hAnsi="Arial"/>
      <w:sz w:val="22"/>
      <w:lang w:eastAsia="en-US"/>
    </w:rPr>
  </w:style>
  <w:style w:type="paragraph" w:customStyle="1" w:styleId="Preambulo">
    <w:name w:val="Preambulo"/>
    <w:basedOn w:val="Normal"/>
    <w:next w:val="Normal"/>
    <w:pPr>
      <w:numPr>
        <w:numId w:val="2"/>
      </w:numPr>
      <w:jc w:val="center"/>
      <w:outlineLvl w:val="0"/>
    </w:pPr>
    <w:rPr>
      <w:rFonts w:ascii="Arial" w:hAnsi="Arial"/>
      <w:b/>
      <w:caps/>
      <w:sz w:val="22"/>
      <w:lang w:eastAsia="en-US"/>
    </w:rPr>
  </w:style>
  <w:style w:type="paragraph" w:customStyle="1" w:styleId="TtuloPreliminar">
    <w:name w:val="TítuloPreliminar"/>
    <w:basedOn w:val="Normal"/>
    <w:next w:val="Normal"/>
    <w:pPr>
      <w:numPr>
        <w:ilvl w:val="1"/>
        <w:numId w:val="2"/>
      </w:numPr>
      <w:jc w:val="center"/>
      <w:outlineLvl w:val="1"/>
    </w:pPr>
    <w:rPr>
      <w:rFonts w:ascii="Arial" w:hAnsi="Arial"/>
      <w:b/>
      <w:caps/>
      <w:sz w:val="22"/>
      <w:lang w:eastAsia="en-US"/>
    </w:r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72"/>
    <w:rsid w:val="00CC1BE0"/>
    <w:pPr>
      <w:ind w:left="708"/>
    </w:pPr>
  </w:style>
  <w:style w:type="table" w:customStyle="1" w:styleId="TableNormal">
    <w:name w:val="Table Normal"/>
    <w:uiPriority w:val="2"/>
    <w:semiHidden/>
    <w:unhideWhenUsed/>
    <w:qFormat/>
    <w:rsid w:val="00EA548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EA5484"/>
    <w:rPr>
      <w:lang w:eastAsia="es-CO"/>
    </w:rPr>
  </w:style>
  <w:style w:type="table" w:styleId="Tablaconcuadrcula">
    <w:name w:val="Table Grid"/>
    <w:basedOn w:val="Tablanormal"/>
    <w:rsid w:val="008E3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OFFICE\ESE_IMSALU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ESE_IMSALUD</Template>
  <TotalTime>133</TotalTime>
  <Pages>4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José de Cúcuta, Febrero 06 de 2001</vt:lpstr>
    </vt:vector>
  </TitlesOfParts>
  <Company>RCH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José de Cúcuta, Febrero 06 de 2001</dc:title>
  <dc:subject/>
  <dc:creator>INSALUD</dc:creator>
  <cp:keywords/>
  <cp:lastModifiedBy>USUARIO</cp:lastModifiedBy>
  <cp:revision>9</cp:revision>
  <cp:lastPrinted>2025-08-03T02:36:00Z</cp:lastPrinted>
  <dcterms:created xsi:type="dcterms:W3CDTF">2025-10-08T03:22:00Z</dcterms:created>
  <dcterms:modified xsi:type="dcterms:W3CDTF">2025-10-09T00:52:00Z</dcterms:modified>
</cp:coreProperties>
</file>